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1F7" w:rsidRDefault="005C61F7"/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27"/>
        <w:gridCol w:w="5174"/>
        <w:gridCol w:w="5185"/>
      </w:tblGrid>
      <w:tr w:rsidR="005C61F7" w:rsidTr="00E71495">
        <w:trPr>
          <w:trHeight w:val="1216"/>
        </w:trPr>
        <w:tc>
          <w:tcPr>
            <w:tcW w:w="1843" w:type="dxa"/>
          </w:tcPr>
          <w:p w:rsidR="005C61F7" w:rsidRDefault="00D41597">
            <w:r>
              <w:rPr>
                <w:noProof/>
                <w:sz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19050</wp:posOffset>
                  </wp:positionV>
                  <wp:extent cx="1250950" cy="683260"/>
                  <wp:effectExtent l="0" t="0" r="0" b="0"/>
                  <wp:wrapNone/>
                  <wp:docPr id="4" name="Bild 4" descr="motala_kommun_sv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otala_kommun_sv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6667" w:rsidRDefault="00486667"/>
          <w:p w:rsidR="00486667" w:rsidRDefault="00486667"/>
          <w:p w:rsidR="00486667" w:rsidRDefault="00486667"/>
          <w:p w:rsidR="00486667" w:rsidRDefault="00486667"/>
        </w:tc>
        <w:tc>
          <w:tcPr>
            <w:tcW w:w="3827" w:type="dxa"/>
          </w:tcPr>
          <w:p w:rsidR="005C61F7" w:rsidRDefault="005C61F7"/>
        </w:tc>
        <w:tc>
          <w:tcPr>
            <w:tcW w:w="5174" w:type="dxa"/>
          </w:tcPr>
          <w:p w:rsidR="005C61F7" w:rsidRDefault="005C61F7">
            <w:pPr>
              <w:jc w:val="center"/>
            </w:pPr>
          </w:p>
        </w:tc>
        <w:tc>
          <w:tcPr>
            <w:tcW w:w="5185" w:type="dxa"/>
          </w:tcPr>
          <w:p w:rsidR="00C77973" w:rsidRPr="00C46595" w:rsidRDefault="00B40541" w:rsidP="00C77973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C46595">
              <w:rPr>
                <w:rFonts w:ascii="Arial" w:hAnsi="Arial" w:cs="Arial"/>
                <w:b/>
                <w:sz w:val="28"/>
                <w:szCs w:val="24"/>
              </w:rPr>
              <w:t>Tjänstgöringsrappo</w:t>
            </w:r>
            <w:r w:rsidR="00C77973" w:rsidRPr="00C46595">
              <w:rPr>
                <w:rFonts w:ascii="Arial" w:hAnsi="Arial" w:cs="Arial"/>
                <w:b/>
                <w:sz w:val="28"/>
                <w:szCs w:val="24"/>
              </w:rPr>
              <w:t>rt</w:t>
            </w:r>
          </w:p>
          <w:p w:rsidR="00B40541" w:rsidRPr="00C77973" w:rsidRDefault="00C46595" w:rsidP="00C779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6595">
              <w:rPr>
                <w:rFonts w:ascii="Arial" w:hAnsi="Arial" w:cs="Arial"/>
                <w:b/>
                <w:sz w:val="28"/>
                <w:szCs w:val="24"/>
              </w:rPr>
              <w:t>Förskjuten arbetstid</w:t>
            </w:r>
          </w:p>
        </w:tc>
      </w:tr>
    </w:tbl>
    <w:p w:rsidR="00C77973" w:rsidRPr="00C77973" w:rsidRDefault="00C77973">
      <w:pPr>
        <w:rPr>
          <w:rFonts w:ascii="Arial" w:hAnsi="Arial" w:cs="Arial"/>
          <w:sz w:val="20"/>
        </w:rPr>
      </w:pPr>
    </w:p>
    <w:tbl>
      <w:tblPr>
        <w:tblW w:w="15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976"/>
        <w:gridCol w:w="6096"/>
        <w:gridCol w:w="4794"/>
      </w:tblGrid>
      <w:tr w:rsidR="00C77973" w:rsidTr="001C051C">
        <w:trPr>
          <w:trHeight w:hRule="exact" w:val="623"/>
        </w:trPr>
        <w:tc>
          <w:tcPr>
            <w:tcW w:w="851" w:type="dxa"/>
          </w:tcPr>
          <w:p w:rsidR="00C77973" w:rsidRPr="00353CFF" w:rsidRDefault="00C77973" w:rsidP="00714E0B">
            <w:pPr>
              <w:rPr>
                <w:rFonts w:ascii="Arial" w:hAnsi="Arial"/>
                <w:sz w:val="16"/>
              </w:rPr>
            </w:pPr>
            <w:r w:rsidRPr="00353CFF">
              <w:rPr>
                <w:rFonts w:ascii="Arial" w:hAnsi="Arial"/>
                <w:sz w:val="16"/>
              </w:rPr>
              <w:t>År</w:t>
            </w:r>
          </w:p>
          <w:p w:rsidR="00C77973" w:rsidRPr="00353CFF" w:rsidRDefault="00C77973" w:rsidP="00714E0B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C77973" w:rsidRPr="00353CFF" w:rsidRDefault="00C77973" w:rsidP="00C77973">
            <w:pPr>
              <w:rPr>
                <w:rFonts w:ascii="Arial" w:hAnsi="Arial"/>
                <w:sz w:val="16"/>
              </w:rPr>
            </w:pPr>
            <w:r w:rsidRPr="00353CFF">
              <w:rPr>
                <w:rFonts w:ascii="Arial" w:hAnsi="Arial"/>
                <w:sz w:val="16"/>
              </w:rPr>
              <w:t>Månad</w:t>
            </w:r>
          </w:p>
          <w:p w:rsidR="00C77973" w:rsidRPr="00353CFF" w:rsidRDefault="00C77973" w:rsidP="00C46595">
            <w:pPr>
              <w:rPr>
                <w:rFonts w:ascii="Arial" w:hAnsi="Arial"/>
                <w:sz w:val="16"/>
              </w:rPr>
            </w:pPr>
          </w:p>
        </w:tc>
        <w:tc>
          <w:tcPr>
            <w:tcW w:w="2976" w:type="dxa"/>
          </w:tcPr>
          <w:p w:rsidR="00C77973" w:rsidRPr="00353CFF" w:rsidRDefault="00C77973" w:rsidP="00714E0B">
            <w:pPr>
              <w:rPr>
                <w:rFonts w:ascii="Arial" w:hAnsi="Arial"/>
                <w:sz w:val="16"/>
              </w:rPr>
            </w:pPr>
            <w:r w:rsidRPr="00353CFF">
              <w:rPr>
                <w:rFonts w:ascii="Arial" w:hAnsi="Arial"/>
                <w:sz w:val="16"/>
              </w:rPr>
              <w:t>Personnummer</w:t>
            </w:r>
          </w:p>
          <w:p w:rsidR="00C77973" w:rsidRPr="00353CFF" w:rsidRDefault="00C77973" w:rsidP="00714E0B">
            <w:pPr>
              <w:rPr>
                <w:rFonts w:ascii="Arial" w:hAnsi="Arial"/>
                <w:sz w:val="1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C77973" w:rsidRPr="00353CFF" w:rsidRDefault="00C77973" w:rsidP="00714E0B">
            <w:pPr>
              <w:rPr>
                <w:rFonts w:ascii="Arial" w:hAnsi="Arial"/>
                <w:sz w:val="16"/>
                <w:szCs w:val="14"/>
              </w:rPr>
            </w:pPr>
            <w:r w:rsidRPr="00353CFF">
              <w:rPr>
                <w:rFonts w:ascii="Arial" w:hAnsi="Arial"/>
                <w:sz w:val="16"/>
                <w:szCs w:val="14"/>
              </w:rPr>
              <w:t>Namn</w:t>
            </w:r>
          </w:p>
          <w:p w:rsidR="00C77973" w:rsidRPr="00353CFF" w:rsidRDefault="00C77973" w:rsidP="00714E0B">
            <w:pPr>
              <w:rPr>
                <w:rFonts w:ascii="Arial" w:hAnsi="Arial"/>
                <w:sz w:val="16"/>
                <w:szCs w:val="14"/>
              </w:rPr>
            </w:pPr>
          </w:p>
        </w:tc>
        <w:tc>
          <w:tcPr>
            <w:tcW w:w="4794" w:type="dxa"/>
            <w:tcBorders>
              <w:bottom w:val="single" w:sz="4" w:space="0" w:color="auto"/>
            </w:tcBorders>
          </w:tcPr>
          <w:p w:rsidR="00C77973" w:rsidRPr="00353CFF" w:rsidRDefault="00C77973" w:rsidP="00C77973">
            <w:pPr>
              <w:rPr>
                <w:rFonts w:ascii="Arial" w:hAnsi="Arial"/>
                <w:sz w:val="16"/>
                <w:szCs w:val="14"/>
              </w:rPr>
            </w:pPr>
            <w:r w:rsidRPr="00353CFF">
              <w:rPr>
                <w:rFonts w:ascii="Arial" w:hAnsi="Arial"/>
                <w:sz w:val="16"/>
                <w:szCs w:val="14"/>
              </w:rPr>
              <w:t>Arbetsställe</w:t>
            </w:r>
          </w:p>
          <w:p w:rsidR="00C77973" w:rsidRPr="00353CFF" w:rsidRDefault="00C77973" w:rsidP="00C77973">
            <w:pPr>
              <w:rPr>
                <w:rFonts w:ascii="Arial" w:hAnsi="Arial"/>
                <w:sz w:val="16"/>
              </w:rPr>
            </w:pPr>
          </w:p>
        </w:tc>
      </w:tr>
    </w:tbl>
    <w:tbl>
      <w:tblPr>
        <w:tblpPr w:leftFromText="141" w:rightFromText="141" w:vertAnchor="page" w:horzAnchor="margin" w:tblpY="3150"/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0"/>
        <w:gridCol w:w="1655"/>
        <w:gridCol w:w="3069"/>
        <w:gridCol w:w="3197"/>
        <w:gridCol w:w="1152"/>
        <w:gridCol w:w="1152"/>
        <w:gridCol w:w="1149"/>
        <w:gridCol w:w="1024"/>
        <w:gridCol w:w="1024"/>
        <w:gridCol w:w="1181"/>
      </w:tblGrid>
      <w:tr w:rsidR="008A7EB4" w:rsidRPr="00353CFF" w:rsidTr="008A7EB4">
        <w:trPr>
          <w:trHeight w:val="20"/>
        </w:trPr>
        <w:tc>
          <w:tcPr>
            <w:tcW w:w="437" w:type="pct"/>
            <w:tcBorders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4"/>
              </w:rPr>
              <w:t>Varseldatum</w:t>
            </w:r>
          </w:p>
        </w:tc>
        <w:tc>
          <w:tcPr>
            <w:tcW w:w="517" w:type="pct"/>
            <w:tcBorders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 xml:space="preserve">Datum </w:t>
            </w:r>
            <w:r>
              <w:rPr>
                <w:rFonts w:ascii="Arial" w:hAnsi="Arial" w:cs="Arial"/>
                <w:sz w:val="16"/>
                <w:szCs w:val="14"/>
              </w:rPr>
              <w:t>*</w:t>
            </w:r>
          </w:p>
        </w:tc>
        <w:tc>
          <w:tcPr>
            <w:tcW w:w="959" w:type="pct"/>
            <w:tcBorders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Orsak</w:t>
            </w:r>
          </w:p>
        </w:tc>
        <w:tc>
          <w:tcPr>
            <w:tcW w:w="999" w:type="pct"/>
            <w:tcBorders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Ev. Annan arbetsplats än ordinarie</w:t>
            </w:r>
          </w:p>
        </w:tc>
        <w:tc>
          <w:tcPr>
            <w:tcW w:w="720" w:type="pct"/>
            <w:gridSpan w:val="2"/>
            <w:tcBorders>
              <w:bottom w:val="nil"/>
              <w:right w:val="single" w:sz="12" w:space="0" w:color="auto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Ordinarie arbetstid</w:t>
            </w:r>
          </w:p>
        </w:tc>
        <w:tc>
          <w:tcPr>
            <w:tcW w:w="679" w:type="pct"/>
            <w:gridSpan w:val="2"/>
            <w:tcBorders>
              <w:left w:val="single" w:sz="12" w:space="0" w:color="auto"/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Ny arbetstid</w:t>
            </w:r>
          </w:p>
        </w:tc>
        <w:tc>
          <w:tcPr>
            <w:tcW w:w="689" w:type="pct"/>
            <w:gridSpan w:val="2"/>
            <w:tcBorders>
              <w:bottom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Rast</w:t>
            </w:r>
          </w:p>
        </w:tc>
      </w:tr>
      <w:tr w:rsidR="008A7EB4" w:rsidRPr="00353CFF" w:rsidTr="008A7EB4">
        <w:trPr>
          <w:trHeight w:val="199"/>
        </w:trPr>
        <w:tc>
          <w:tcPr>
            <w:tcW w:w="437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Fr.o.m.</w:t>
            </w:r>
          </w:p>
        </w:tc>
        <w:tc>
          <w:tcPr>
            <w:tcW w:w="360" w:type="pct"/>
            <w:tcBorders>
              <w:top w:val="nil"/>
              <w:right w:val="single" w:sz="12" w:space="0" w:color="auto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T.o.m.</w:t>
            </w:r>
          </w:p>
        </w:tc>
        <w:tc>
          <w:tcPr>
            <w:tcW w:w="359" w:type="pct"/>
            <w:tcBorders>
              <w:top w:val="nil"/>
              <w:left w:val="single" w:sz="12" w:space="0" w:color="auto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Fr.o.m.</w:t>
            </w:r>
          </w:p>
        </w:tc>
        <w:tc>
          <w:tcPr>
            <w:tcW w:w="320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T.o.m.</w:t>
            </w:r>
          </w:p>
        </w:tc>
        <w:tc>
          <w:tcPr>
            <w:tcW w:w="320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Fr.o.m.</w:t>
            </w:r>
          </w:p>
        </w:tc>
        <w:tc>
          <w:tcPr>
            <w:tcW w:w="369" w:type="pct"/>
            <w:tcBorders>
              <w:top w:val="nil"/>
            </w:tcBorders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  <w:r w:rsidRPr="00353CFF">
              <w:rPr>
                <w:rFonts w:ascii="Arial" w:hAnsi="Arial" w:cs="Arial"/>
                <w:sz w:val="16"/>
                <w:szCs w:val="14"/>
              </w:rPr>
              <w:t>T.o.m.</w:t>
            </w: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  <w:tr w:rsidR="008A7EB4" w:rsidRPr="00353CFF" w:rsidTr="008A7EB4">
        <w:trPr>
          <w:trHeight w:hRule="exact" w:val="450"/>
        </w:trPr>
        <w:tc>
          <w:tcPr>
            <w:tcW w:w="437" w:type="pct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517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59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999" w:type="pct"/>
            <w:vAlign w:val="center"/>
          </w:tcPr>
          <w:p w:rsidR="008A7EB4" w:rsidRPr="00353CFF" w:rsidRDefault="008A7EB4" w:rsidP="008A7EB4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60" w:type="pct"/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60" w:type="pct"/>
            <w:tcBorders>
              <w:righ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rFonts w:ascii="Arial" w:hAnsi="Arial"/>
                <w:sz w:val="22"/>
              </w:rPr>
            </w:pPr>
          </w:p>
        </w:tc>
        <w:tc>
          <w:tcPr>
            <w:tcW w:w="359" w:type="pct"/>
            <w:tcBorders>
              <w:left w:val="single" w:sz="12" w:space="0" w:color="auto"/>
            </w:tcBorders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:rsidR="008A7EB4" w:rsidRPr="00353CFF" w:rsidRDefault="008A7EB4" w:rsidP="008A7EB4">
            <w:pPr>
              <w:rPr>
                <w:sz w:val="20"/>
              </w:rPr>
            </w:pPr>
          </w:p>
        </w:tc>
      </w:tr>
    </w:tbl>
    <w:p w:rsidR="00697DF9" w:rsidRDefault="00697DF9">
      <w:pPr>
        <w:rPr>
          <w:rFonts w:ascii="Arial" w:hAnsi="Arial" w:cs="Arial"/>
          <w:sz w:val="20"/>
        </w:rPr>
      </w:pPr>
    </w:p>
    <w:p w:rsidR="008A7EB4" w:rsidRDefault="008A7EB4" w:rsidP="001C051C">
      <w:pPr>
        <w:rPr>
          <w:rFonts w:ascii="Arial" w:hAnsi="Arial" w:cs="Arial"/>
          <w:sz w:val="22"/>
        </w:rPr>
      </w:pPr>
    </w:p>
    <w:p w:rsidR="00B83FA8" w:rsidRDefault="00353CFF" w:rsidP="001C051C">
      <w:pPr>
        <w:rPr>
          <w:sz w:val="20"/>
        </w:rPr>
      </w:pPr>
      <w:r w:rsidRPr="007072DC">
        <w:rPr>
          <w:sz w:val="24"/>
        </w:rPr>
        <w:t>*</w:t>
      </w:r>
      <w:r w:rsidRPr="00353CFF">
        <w:rPr>
          <w:sz w:val="20"/>
        </w:rPr>
        <w:t xml:space="preserve"> </w:t>
      </w:r>
      <w:r w:rsidR="00CA3FE8">
        <w:rPr>
          <w:sz w:val="20"/>
        </w:rPr>
        <w:t xml:space="preserve">Nattpass registreras </w:t>
      </w:r>
      <w:r w:rsidR="002331CE">
        <w:rPr>
          <w:sz w:val="20"/>
        </w:rPr>
        <w:t>med avstigande dags datum</w:t>
      </w:r>
    </w:p>
    <w:p w:rsidR="001C051C" w:rsidRDefault="001C051C" w:rsidP="001C051C">
      <w:pPr>
        <w:rPr>
          <w:sz w:val="20"/>
        </w:rPr>
      </w:pPr>
    </w:p>
    <w:tbl>
      <w:tblPr>
        <w:tblStyle w:val="Tabellrutnt"/>
        <w:tblW w:w="15990" w:type="dxa"/>
        <w:tblLook w:val="04A0" w:firstRow="1" w:lastRow="0" w:firstColumn="1" w:lastColumn="0" w:noHBand="0" w:noVBand="1"/>
      </w:tblPr>
      <w:tblGrid>
        <w:gridCol w:w="15990"/>
      </w:tblGrid>
      <w:tr w:rsidR="001C051C" w:rsidTr="001C051C">
        <w:trPr>
          <w:trHeight w:val="1369"/>
        </w:trPr>
        <w:tc>
          <w:tcPr>
            <w:tcW w:w="15990" w:type="dxa"/>
          </w:tcPr>
          <w:p w:rsidR="001C051C" w:rsidRDefault="001C051C" w:rsidP="001C051C">
            <w:pPr>
              <w:rPr>
                <w:sz w:val="20"/>
              </w:rPr>
            </w:pPr>
            <w:r>
              <w:rPr>
                <w:sz w:val="20"/>
              </w:rPr>
              <w:t>Övrig information till löneenheten:</w:t>
            </w:r>
          </w:p>
        </w:tc>
      </w:tr>
    </w:tbl>
    <w:p w:rsidR="000927D7" w:rsidRDefault="000927D7" w:rsidP="008A7EB4"/>
    <w:p w:rsidR="000927D7" w:rsidRDefault="000927D7" w:rsidP="00FD44D2">
      <w:pPr>
        <w:ind w:left="142"/>
      </w:pPr>
    </w:p>
    <w:p w:rsidR="000927D7" w:rsidRDefault="000927D7" w:rsidP="00FD44D2">
      <w:pPr>
        <w:ind w:left="142"/>
      </w:pPr>
    </w:p>
    <w:p w:rsidR="00FD44D2" w:rsidRPr="000927D7" w:rsidRDefault="00FD44D2" w:rsidP="001C051C">
      <w:pPr>
        <w:ind w:left="142"/>
      </w:pPr>
      <w:r>
        <w:t>_____________________________</w:t>
      </w:r>
      <w:r w:rsidR="006B73C1">
        <w:t>___________________________</w:t>
      </w:r>
      <w:r>
        <w:tab/>
        <w:t>_____________________________</w:t>
      </w:r>
      <w:r w:rsidR="006B73C1">
        <w:t>___________________________</w:t>
      </w:r>
      <w:r w:rsidR="00C46595">
        <w:t>_____</w:t>
      </w:r>
      <w:r>
        <w:tab/>
      </w:r>
      <w:r w:rsidR="00C46595">
        <w:t xml:space="preserve">       </w:t>
      </w:r>
      <w:r>
        <w:t>_____________________________</w:t>
      </w:r>
      <w:r w:rsidR="006B73C1">
        <w:t>___________________________</w:t>
      </w:r>
      <w:r w:rsidR="00C46595">
        <w:t>________</w:t>
      </w:r>
      <w:r>
        <w:br/>
      </w:r>
      <w:r w:rsidRPr="00353CFF">
        <w:rPr>
          <w:rFonts w:ascii="Arial" w:hAnsi="Arial" w:cs="Arial"/>
          <w:sz w:val="16"/>
          <w:szCs w:val="14"/>
        </w:rPr>
        <w:t>Arbetstagarens underskrift</w:t>
      </w:r>
      <w:r w:rsidRPr="00353CFF">
        <w:rPr>
          <w:sz w:val="16"/>
          <w:szCs w:val="14"/>
        </w:rPr>
        <w:tab/>
      </w:r>
      <w:r w:rsidRPr="00353CFF">
        <w:rPr>
          <w:sz w:val="16"/>
          <w:szCs w:val="14"/>
        </w:rPr>
        <w:tab/>
      </w:r>
      <w:r w:rsidRPr="00353CFF">
        <w:rPr>
          <w:sz w:val="16"/>
          <w:szCs w:val="14"/>
        </w:rPr>
        <w:tab/>
      </w:r>
      <w:r w:rsidRPr="00353CFF">
        <w:rPr>
          <w:rFonts w:ascii="Arial" w:hAnsi="Arial" w:cs="Arial"/>
          <w:sz w:val="16"/>
          <w:szCs w:val="14"/>
        </w:rPr>
        <w:t>Granskningsattest</w:t>
      </w:r>
      <w:r w:rsidRPr="00353CFF">
        <w:rPr>
          <w:rFonts w:ascii="Arial" w:hAnsi="Arial" w:cs="Arial"/>
          <w:sz w:val="16"/>
          <w:szCs w:val="14"/>
        </w:rPr>
        <w:tab/>
      </w:r>
      <w:r w:rsidRPr="00353CFF">
        <w:rPr>
          <w:rFonts w:ascii="Arial" w:hAnsi="Arial" w:cs="Arial"/>
          <w:sz w:val="16"/>
          <w:szCs w:val="14"/>
        </w:rPr>
        <w:tab/>
      </w:r>
      <w:r w:rsidRPr="00353CFF">
        <w:rPr>
          <w:rFonts w:ascii="Arial" w:hAnsi="Arial" w:cs="Arial"/>
          <w:sz w:val="16"/>
          <w:szCs w:val="14"/>
        </w:rPr>
        <w:tab/>
      </w:r>
      <w:r w:rsidR="00AC1FBF" w:rsidRPr="00353CFF">
        <w:rPr>
          <w:rFonts w:ascii="Arial" w:hAnsi="Arial" w:cs="Arial"/>
          <w:sz w:val="16"/>
          <w:szCs w:val="14"/>
        </w:rPr>
        <w:tab/>
      </w:r>
      <w:r w:rsidR="00C46595" w:rsidRPr="00353CFF">
        <w:rPr>
          <w:rFonts w:ascii="Arial" w:hAnsi="Arial" w:cs="Arial"/>
          <w:sz w:val="16"/>
          <w:szCs w:val="14"/>
        </w:rPr>
        <w:t xml:space="preserve">       </w:t>
      </w:r>
      <w:r w:rsidRPr="00353CFF">
        <w:rPr>
          <w:rFonts w:ascii="Arial" w:hAnsi="Arial" w:cs="Arial"/>
          <w:sz w:val="16"/>
          <w:szCs w:val="14"/>
        </w:rPr>
        <w:t>Beslutsattest</w:t>
      </w:r>
      <w:r w:rsidR="001467FB">
        <w:rPr>
          <w:rFonts w:ascii="Arial" w:hAnsi="Arial" w:cs="Arial"/>
          <w:sz w:val="16"/>
          <w:szCs w:val="14"/>
        </w:rPr>
        <w:t xml:space="preserve"> (chef)</w:t>
      </w:r>
    </w:p>
    <w:sectPr w:rsidR="00FD44D2" w:rsidRPr="000927D7" w:rsidSect="001C051C">
      <w:footerReference w:type="default" r:id="rId8"/>
      <w:pgSz w:w="16840" w:h="11907" w:orient="landscape" w:code="9"/>
      <w:pgMar w:top="454" w:right="340" w:bottom="284" w:left="335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495" w:rsidRDefault="00C03495">
      <w:r>
        <w:separator/>
      </w:r>
    </w:p>
  </w:endnote>
  <w:endnote w:type="continuationSeparator" w:id="0">
    <w:p w:rsidR="00C03495" w:rsidRDefault="00C0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7D7" w:rsidRDefault="000927D7" w:rsidP="00A42C96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495" w:rsidRDefault="00C03495">
      <w:r>
        <w:separator/>
      </w:r>
    </w:p>
  </w:footnote>
  <w:footnote w:type="continuationSeparator" w:id="0">
    <w:p w:rsidR="00C03495" w:rsidRDefault="00C03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B62"/>
    <w:multiLevelType w:val="hybridMultilevel"/>
    <w:tmpl w:val="4F7CACE4"/>
    <w:lvl w:ilvl="0" w:tplc="67E2D900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C157412"/>
    <w:multiLevelType w:val="hybridMultilevel"/>
    <w:tmpl w:val="02D4CE4C"/>
    <w:lvl w:ilvl="0" w:tplc="DD62AE16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6255D57"/>
    <w:multiLevelType w:val="hybridMultilevel"/>
    <w:tmpl w:val="2584C3EC"/>
    <w:lvl w:ilvl="0" w:tplc="8DE4EBA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67"/>
    <w:rsid w:val="000360B3"/>
    <w:rsid w:val="000927D7"/>
    <w:rsid w:val="000F7638"/>
    <w:rsid w:val="00106896"/>
    <w:rsid w:val="00116D71"/>
    <w:rsid w:val="0014549F"/>
    <w:rsid w:val="001467FB"/>
    <w:rsid w:val="001B466E"/>
    <w:rsid w:val="001C051C"/>
    <w:rsid w:val="001D1543"/>
    <w:rsid w:val="00225453"/>
    <w:rsid w:val="002331CE"/>
    <w:rsid w:val="003142FD"/>
    <w:rsid w:val="00353CFF"/>
    <w:rsid w:val="00373C0F"/>
    <w:rsid w:val="003919C1"/>
    <w:rsid w:val="003F11ED"/>
    <w:rsid w:val="00486667"/>
    <w:rsid w:val="004934AD"/>
    <w:rsid w:val="0053196A"/>
    <w:rsid w:val="00575AFC"/>
    <w:rsid w:val="005C61F7"/>
    <w:rsid w:val="005F41E6"/>
    <w:rsid w:val="00630C12"/>
    <w:rsid w:val="00694402"/>
    <w:rsid w:val="00697DF9"/>
    <w:rsid w:val="006A6985"/>
    <w:rsid w:val="006B73C1"/>
    <w:rsid w:val="007072DC"/>
    <w:rsid w:val="00714E0B"/>
    <w:rsid w:val="007B3BB9"/>
    <w:rsid w:val="007F17BA"/>
    <w:rsid w:val="008A7EB4"/>
    <w:rsid w:val="008E618D"/>
    <w:rsid w:val="009216F2"/>
    <w:rsid w:val="009540F1"/>
    <w:rsid w:val="00957112"/>
    <w:rsid w:val="009602CA"/>
    <w:rsid w:val="00A24167"/>
    <w:rsid w:val="00A42C96"/>
    <w:rsid w:val="00A80EB8"/>
    <w:rsid w:val="00AC1FBF"/>
    <w:rsid w:val="00B11358"/>
    <w:rsid w:val="00B40541"/>
    <w:rsid w:val="00B57399"/>
    <w:rsid w:val="00B83FA8"/>
    <w:rsid w:val="00B84D99"/>
    <w:rsid w:val="00C03495"/>
    <w:rsid w:val="00C46595"/>
    <w:rsid w:val="00C77973"/>
    <w:rsid w:val="00C81FAE"/>
    <w:rsid w:val="00CA3FE8"/>
    <w:rsid w:val="00CE2E6A"/>
    <w:rsid w:val="00D41597"/>
    <w:rsid w:val="00D71ACF"/>
    <w:rsid w:val="00D8170B"/>
    <w:rsid w:val="00DD2225"/>
    <w:rsid w:val="00DF3F07"/>
    <w:rsid w:val="00E32080"/>
    <w:rsid w:val="00E709C4"/>
    <w:rsid w:val="00E71495"/>
    <w:rsid w:val="00E9497E"/>
    <w:rsid w:val="00EB4AA9"/>
    <w:rsid w:val="00FA681C"/>
    <w:rsid w:val="00FC6A3C"/>
    <w:rsid w:val="00FD44D2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69CA4"/>
  <w15:chartTrackingRefBased/>
  <w15:docId w15:val="{4F485427-2D53-4D87-8AF6-F23741F4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9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53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betsmapp\blanketterpersonal\06%20Blankettarkiv\Tjanstgorings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Tjanstgoringsrapport.dot</Template>
  <TotalTime>103</TotalTime>
  <Pages>1</Pages>
  <Words>47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TJÄNSTGÖRINGSRAPPORT</vt:lpstr>
    </vt:vector>
  </TitlesOfParts>
  <Company>Motala kommun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TJÄNSTGÖRINGSRAPPORT</dc:title>
  <dc:subject/>
  <dc:creator>klkjot</dc:creator>
  <cp:keywords/>
  <cp:lastModifiedBy>Therese Rönnholmen</cp:lastModifiedBy>
  <cp:revision>12</cp:revision>
  <cp:lastPrinted>2013-06-12T10:00:00Z</cp:lastPrinted>
  <dcterms:created xsi:type="dcterms:W3CDTF">2026-06-04T07:35:00Z</dcterms:created>
  <dcterms:modified xsi:type="dcterms:W3CDTF">2026-06-15T15:04:00Z</dcterms:modified>
</cp:coreProperties>
</file>