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BAA" w:rsidRPr="0008689C" w:rsidRDefault="00B314D2" w:rsidP="005051E2">
      <w:pPr>
        <w:pStyle w:val="Arial28"/>
        <w:rPr>
          <w:szCs w:val="56"/>
        </w:rPr>
      </w:pPr>
      <w:bookmarkStart w:id="0" w:name="title"/>
      <w:bookmarkStart w:id="1" w:name="_GoBack"/>
      <w:bookmarkEnd w:id="1"/>
      <w:r>
        <w:rPr>
          <w:szCs w:val="56"/>
        </w:rPr>
        <w:t>Riktlinjer för informationsdokumentation</w:t>
      </w:r>
      <w:bookmarkEnd w:id="0"/>
    </w:p>
    <w:p w:rsidR="009E71C8" w:rsidRPr="0008689C" w:rsidRDefault="009E71C8" w:rsidP="00806502">
      <w:pPr>
        <w:pStyle w:val="Arial20"/>
        <w:spacing w:before="500"/>
        <w:rPr>
          <w:szCs w:val="40"/>
        </w:rPr>
      </w:pPr>
      <w:r w:rsidRPr="0008689C">
        <w:rPr>
          <w:szCs w:val="40"/>
        </w:rPr>
        <w:t>Motala kommun</w:t>
      </w:r>
      <w:r w:rsidR="004A60D5">
        <w:rPr>
          <w:szCs w:val="40"/>
        </w:rPr>
        <w:t xml:space="preserve"> </w:t>
      </w:r>
    </w:p>
    <w:p w:rsidR="008C2304" w:rsidRDefault="008C2304" w:rsidP="00806502"/>
    <w:p w:rsidR="00D835FB" w:rsidRPr="00D360E6" w:rsidRDefault="00D835FB" w:rsidP="00806502">
      <w:pPr>
        <w:sectPr w:rsidR="00D835FB" w:rsidRPr="00D360E6" w:rsidSect="009E71C8">
          <w:footerReference w:type="even" r:id="rId7"/>
          <w:footerReference w:type="default" r:id="rId8"/>
          <w:headerReference w:type="first" r:id="rId9"/>
          <w:type w:val="continuous"/>
          <w:pgSz w:w="11906" w:h="16838" w:code="9"/>
          <w:pgMar w:top="2268" w:right="1701" w:bottom="851" w:left="1418" w:header="720" w:footer="720" w:gutter="0"/>
          <w:pgNumType w:start="0"/>
          <w:cols w:space="720"/>
        </w:sectPr>
      </w:pPr>
    </w:p>
    <w:tbl>
      <w:tblPr>
        <w:tblW w:w="9228" w:type="dxa"/>
        <w:tblLook w:val="01E0" w:firstRow="1" w:lastRow="1" w:firstColumn="1" w:lastColumn="1" w:noHBand="0" w:noVBand="0"/>
      </w:tblPr>
      <w:tblGrid>
        <w:gridCol w:w="2268"/>
        <w:gridCol w:w="3682"/>
        <w:gridCol w:w="1884"/>
        <w:gridCol w:w="1394"/>
      </w:tblGrid>
      <w:tr w:rsidR="00FF4BAA" w:rsidRPr="00B03088" w:rsidTr="00B03088">
        <w:tc>
          <w:tcPr>
            <w:tcW w:w="2268" w:type="dxa"/>
          </w:tcPr>
          <w:p w:rsidR="00FF4BAA" w:rsidRPr="005051E2" w:rsidRDefault="000C2396" w:rsidP="005051E2">
            <w:pPr>
              <w:pStyle w:val="Arial10F"/>
            </w:pPr>
            <w:r>
              <w:lastRenderedPageBreak/>
              <w:t>Beslutsinstans</w:t>
            </w:r>
            <w:r w:rsidR="00FF4BAA" w:rsidRPr="001B2064">
              <w:t>:</w:t>
            </w:r>
          </w:p>
        </w:tc>
        <w:tc>
          <w:tcPr>
            <w:tcW w:w="3682" w:type="dxa"/>
          </w:tcPr>
          <w:p w:rsidR="00FF4BAA" w:rsidRPr="00FF4BAA" w:rsidRDefault="00B314D2" w:rsidP="00FF4BAA">
            <w:pPr>
              <w:pStyle w:val="Arial10"/>
            </w:pPr>
            <w:bookmarkStart w:id="2" w:name="bkstr1"/>
            <w:r>
              <w:t>Kommunstyrelsen</w:t>
            </w:r>
            <w:bookmarkEnd w:id="2"/>
          </w:p>
        </w:tc>
        <w:tc>
          <w:tcPr>
            <w:tcW w:w="1884" w:type="dxa"/>
          </w:tcPr>
          <w:p w:rsidR="00FF4BAA" w:rsidRDefault="00FF4BAA" w:rsidP="005051E2">
            <w:pPr>
              <w:pStyle w:val="Arial10F"/>
            </w:pPr>
            <w:r w:rsidRPr="001B2064">
              <w:t>Diarienummer:</w:t>
            </w:r>
          </w:p>
        </w:tc>
        <w:tc>
          <w:tcPr>
            <w:tcW w:w="1394" w:type="dxa"/>
          </w:tcPr>
          <w:p w:rsidR="00FF4BAA" w:rsidRPr="00BB1805" w:rsidRDefault="00974AAF" w:rsidP="00FF4BAA">
            <w:pPr>
              <w:pStyle w:val="Arial10"/>
            </w:pPr>
            <w:bookmarkStart w:id="3" w:name="topLevelIdentifier"/>
            <w:r>
              <w:t>08/KS 0239</w:t>
            </w:r>
            <w:bookmarkEnd w:id="3"/>
          </w:p>
        </w:tc>
      </w:tr>
      <w:tr w:rsidR="00FF4BAA" w:rsidRPr="00B03088" w:rsidTr="00B03088">
        <w:tc>
          <w:tcPr>
            <w:tcW w:w="2268" w:type="dxa"/>
          </w:tcPr>
          <w:p w:rsidR="00FF4BAA" w:rsidRDefault="00FF4BAA" w:rsidP="005051E2">
            <w:pPr>
              <w:pStyle w:val="Arial10F"/>
            </w:pPr>
            <w:r w:rsidRPr="001B2064">
              <w:t>Datum:</w:t>
            </w:r>
          </w:p>
        </w:tc>
        <w:tc>
          <w:tcPr>
            <w:tcW w:w="3682" w:type="dxa"/>
          </w:tcPr>
          <w:p w:rsidR="00FF4BAA" w:rsidRPr="00124E27" w:rsidRDefault="00B314D2" w:rsidP="00B03088">
            <w:pPr>
              <w:pStyle w:val="Arial10"/>
              <w:spacing w:after="120"/>
            </w:pPr>
            <w:bookmarkStart w:id="4" w:name="bkstr3"/>
            <w:r>
              <w:t>2008-09-30</w:t>
            </w:r>
            <w:bookmarkEnd w:id="4"/>
          </w:p>
        </w:tc>
        <w:tc>
          <w:tcPr>
            <w:tcW w:w="1884" w:type="dxa"/>
          </w:tcPr>
          <w:p w:rsidR="00FF4BAA" w:rsidRDefault="006B6BEC" w:rsidP="005051E2">
            <w:pPr>
              <w:pStyle w:val="Arial10F"/>
            </w:pPr>
            <w:r>
              <w:t>Paragraf</w:t>
            </w:r>
            <w:r w:rsidR="00FF4BAA" w:rsidRPr="001B2064">
              <w:t>:</w:t>
            </w:r>
          </w:p>
        </w:tc>
        <w:tc>
          <w:tcPr>
            <w:tcW w:w="1394" w:type="dxa"/>
          </w:tcPr>
          <w:p w:rsidR="00FF4BAA" w:rsidRPr="00BB1805" w:rsidRDefault="00B314D2" w:rsidP="00FF4BAA">
            <w:pPr>
              <w:pStyle w:val="Arial10"/>
            </w:pPr>
            <w:bookmarkStart w:id="5" w:name="bkstr4"/>
            <w:r>
              <w:t>223</w:t>
            </w:r>
            <w:bookmarkEnd w:id="5"/>
          </w:p>
        </w:tc>
      </w:tr>
      <w:tr w:rsidR="00FF4BAA" w:rsidRPr="00B03088" w:rsidTr="00FF67A5">
        <w:tc>
          <w:tcPr>
            <w:tcW w:w="2268" w:type="dxa"/>
          </w:tcPr>
          <w:p w:rsidR="00FF4BAA" w:rsidRDefault="006B6BEC" w:rsidP="005051E2">
            <w:pPr>
              <w:pStyle w:val="Arial10F"/>
            </w:pPr>
            <w:r>
              <w:t>Reviderande instans</w:t>
            </w:r>
            <w:r w:rsidR="00FF4BAA" w:rsidRPr="001B2064">
              <w:t>:</w:t>
            </w:r>
          </w:p>
        </w:tc>
        <w:tc>
          <w:tcPr>
            <w:tcW w:w="3682" w:type="dxa"/>
          </w:tcPr>
          <w:p w:rsidR="00FF4BAA" w:rsidRPr="00BB1805" w:rsidRDefault="00FF4BAA" w:rsidP="00FF4BAA">
            <w:pPr>
              <w:pStyle w:val="Arial10"/>
            </w:pPr>
            <w:bookmarkStart w:id="6" w:name="bkstr5"/>
            <w:bookmarkEnd w:id="6"/>
          </w:p>
        </w:tc>
        <w:tc>
          <w:tcPr>
            <w:tcW w:w="1884" w:type="dxa"/>
          </w:tcPr>
          <w:p w:rsidR="00FF4BAA" w:rsidRDefault="00FF4BAA" w:rsidP="005051E2">
            <w:pPr>
              <w:pStyle w:val="Arial10F"/>
            </w:pPr>
            <w:r w:rsidRPr="001B2064">
              <w:t>Diarienummer:</w:t>
            </w:r>
          </w:p>
        </w:tc>
        <w:tc>
          <w:tcPr>
            <w:tcW w:w="1394" w:type="dxa"/>
          </w:tcPr>
          <w:p w:rsidR="00FF4BAA" w:rsidRPr="00BB1805" w:rsidRDefault="00FF4BAA" w:rsidP="00D65D1B">
            <w:pPr>
              <w:pStyle w:val="Arial10"/>
            </w:pPr>
            <w:bookmarkStart w:id="7" w:name="bkstr6"/>
            <w:bookmarkEnd w:id="7"/>
          </w:p>
        </w:tc>
      </w:tr>
      <w:tr w:rsidR="006B6BEC" w:rsidRPr="00B03088" w:rsidTr="00B03088">
        <w:tc>
          <w:tcPr>
            <w:tcW w:w="2268" w:type="dxa"/>
          </w:tcPr>
          <w:p w:rsidR="006B6BEC" w:rsidRDefault="006B6BEC" w:rsidP="005051E2">
            <w:pPr>
              <w:pStyle w:val="Arial10F"/>
            </w:pPr>
            <w:r w:rsidRPr="001B2064">
              <w:t>Datum:</w:t>
            </w:r>
          </w:p>
        </w:tc>
        <w:tc>
          <w:tcPr>
            <w:tcW w:w="3682" w:type="dxa"/>
          </w:tcPr>
          <w:p w:rsidR="006B6BEC" w:rsidRPr="00124E27" w:rsidRDefault="006B6BEC" w:rsidP="00B03088">
            <w:pPr>
              <w:pStyle w:val="Arial10"/>
              <w:spacing w:after="120"/>
            </w:pPr>
            <w:bookmarkStart w:id="8" w:name="bkstr7"/>
            <w:bookmarkEnd w:id="8"/>
          </w:p>
        </w:tc>
        <w:tc>
          <w:tcPr>
            <w:tcW w:w="1884" w:type="dxa"/>
          </w:tcPr>
          <w:p w:rsidR="006B6BEC" w:rsidRDefault="006B6BEC" w:rsidP="00256E3B">
            <w:pPr>
              <w:pStyle w:val="Arial10F"/>
            </w:pPr>
            <w:r>
              <w:t>Paragraf</w:t>
            </w:r>
            <w:r w:rsidRPr="001B2064">
              <w:t>:</w:t>
            </w:r>
          </w:p>
        </w:tc>
        <w:tc>
          <w:tcPr>
            <w:tcW w:w="1394" w:type="dxa"/>
          </w:tcPr>
          <w:p w:rsidR="006B6BEC" w:rsidRPr="00BB1805" w:rsidRDefault="006B6BEC" w:rsidP="00D65D1B">
            <w:pPr>
              <w:pStyle w:val="Arial10"/>
            </w:pPr>
            <w:bookmarkStart w:id="9" w:name="bkstr8"/>
            <w:bookmarkEnd w:id="9"/>
          </w:p>
        </w:tc>
      </w:tr>
      <w:tr w:rsidR="00FF4BAA" w:rsidRPr="00B03088" w:rsidTr="00B03088">
        <w:tc>
          <w:tcPr>
            <w:tcW w:w="2268" w:type="dxa"/>
            <w:tcBorders>
              <w:bottom w:val="single" w:sz="4" w:space="0" w:color="auto"/>
            </w:tcBorders>
          </w:tcPr>
          <w:p w:rsidR="00FF4BAA" w:rsidRDefault="00FF4BAA" w:rsidP="005051E2">
            <w:pPr>
              <w:pStyle w:val="Arial10F"/>
            </w:pPr>
            <w:r w:rsidRPr="001B2064">
              <w:t xml:space="preserve">Gäller </w:t>
            </w:r>
            <w:r w:rsidR="005051E2" w:rsidRPr="001B2064">
              <w:t>fr</w:t>
            </w:r>
            <w:r w:rsidR="005051E2">
              <w:t>ån</w:t>
            </w:r>
            <w:r w:rsidRPr="001B2064">
              <w:t>:</w:t>
            </w:r>
          </w:p>
        </w:tc>
        <w:tc>
          <w:tcPr>
            <w:tcW w:w="3682" w:type="dxa"/>
            <w:tcBorders>
              <w:bottom w:val="single" w:sz="4" w:space="0" w:color="auto"/>
            </w:tcBorders>
          </w:tcPr>
          <w:p w:rsidR="00FF4BAA" w:rsidRPr="00124E27" w:rsidRDefault="00B314D2" w:rsidP="00B03088">
            <w:pPr>
              <w:pStyle w:val="Arial10"/>
              <w:spacing w:after="120"/>
            </w:pPr>
            <w:bookmarkStart w:id="10" w:name="bkstr9"/>
            <w:r>
              <w:t>2008-09-30</w:t>
            </w:r>
            <w:bookmarkEnd w:id="10"/>
          </w:p>
        </w:tc>
        <w:tc>
          <w:tcPr>
            <w:tcW w:w="1884" w:type="dxa"/>
            <w:tcBorders>
              <w:bottom w:val="single" w:sz="4" w:space="0" w:color="auto"/>
            </w:tcBorders>
          </w:tcPr>
          <w:p w:rsidR="00FF4BAA" w:rsidRDefault="00FF4BAA" w:rsidP="005051E2">
            <w:pPr>
              <w:pStyle w:val="Arial10F"/>
            </w:pPr>
          </w:p>
        </w:tc>
        <w:tc>
          <w:tcPr>
            <w:tcW w:w="1394" w:type="dxa"/>
            <w:tcBorders>
              <w:bottom w:val="single" w:sz="4" w:space="0" w:color="auto"/>
            </w:tcBorders>
          </w:tcPr>
          <w:p w:rsidR="00FF4BAA" w:rsidRPr="00BB1805" w:rsidRDefault="00FF4BAA" w:rsidP="00B03088">
            <w:pPr>
              <w:pStyle w:val="Arial10"/>
              <w:spacing w:after="120"/>
            </w:pPr>
          </w:p>
        </w:tc>
      </w:tr>
    </w:tbl>
    <w:p w:rsidR="008C2304" w:rsidRPr="00DE519F" w:rsidRDefault="00B314D2" w:rsidP="00806502">
      <w:pPr>
        <w:pStyle w:val="Rubrik1"/>
      </w:pPr>
      <w:bookmarkStart w:id="11" w:name="title_Repeat"/>
      <w:r>
        <w:t>Riktlinjer för informationsdokumentation</w:t>
      </w:r>
      <w:bookmarkEnd w:id="11"/>
    </w:p>
    <w:p w:rsidR="0008689C" w:rsidRDefault="0008689C" w:rsidP="0008689C">
      <w:pPr>
        <w:pStyle w:val="Rubrik2"/>
        <w:rPr>
          <w:szCs w:val="32"/>
        </w:rPr>
      </w:pPr>
      <w:r w:rsidRPr="0036380D">
        <w:rPr>
          <w:szCs w:val="32"/>
        </w:rPr>
        <w:t>Inledning</w:t>
      </w:r>
    </w:p>
    <w:p w:rsidR="006507D6" w:rsidRDefault="006507D6" w:rsidP="006507D6">
      <w:pPr>
        <w:pStyle w:val="Normal08"/>
      </w:pPr>
      <w:r>
        <w:t xml:space="preserve">Krav på informationsdokumentation formuleras i Riksarkivets föreskrifter 4 kap. 5 § RA-FS 1994:2 (i föreskrifterna benämnd systemdokumentation) samt i SekrL 15 kap. 11 § vilket skall utgöras av en beskrivning av myndigheternas digitala register (administrativa metadata). </w:t>
      </w:r>
    </w:p>
    <w:p w:rsidR="0008689C" w:rsidRDefault="006507D6" w:rsidP="006507D6">
      <w:pPr>
        <w:pStyle w:val="Normal08"/>
      </w:pPr>
      <w:r>
        <w:t>För varje IT-system och applikation i Motala kommun skall därför en informationsdokumentation upprättas, vilken sammanför Riksarkivets föreskrifter och sekretesslagens krav i ett enda dokument. Dokumentationen upprättas av systemägaren med hjälp av centralarkivet.</w:t>
      </w:r>
    </w:p>
    <w:p w:rsidR="0008689C" w:rsidRDefault="00B314D2" w:rsidP="0008689C">
      <w:pPr>
        <w:pStyle w:val="Rubrik2"/>
      </w:pPr>
      <w:bookmarkStart w:id="12" w:name="title_Repeat1"/>
      <w:r>
        <w:t>Riktlinjer för informationsdokumentation</w:t>
      </w:r>
      <w:bookmarkEnd w:id="12"/>
    </w:p>
    <w:p w:rsidR="006507D6" w:rsidRDefault="006507D6" w:rsidP="006507D6">
      <w:pPr>
        <w:pStyle w:val="Normal08"/>
      </w:pPr>
      <w:r>
        <w:t>Information</w:t>
      </w:r>
      <w:r w:rsidR="00165749">
        <w:t>sdokumentationen ska innehålla:</w:t>
      </w:r>
    </w:p>
    <w:p w:rsidR="006507D6" w:rsidRDefault="006507D6" w:rsidP="006507D6">
      <w:pPr>
        <w:pStyle w:val="Normal08"/>
        <w:numPr>
          <w:ilvl w:val="0"/>
          <w:numId w:val="21"/>
        </w:numPr>
      </w:pPr>
      <w:r>
        <w:t>En översiktlig beskrivning av IT-systemet/ applikationen. Beskrivningen ska inbegripa syftet med systemet, dess omfattning, sambandet med den verksamhet den stödjer samt en historik med de viktigaste händelserna i systemet från införande till avställning.</w:t>
      </w:r>
    </w:p>
    <w:p w:rsidR="006507D6" w:rsidRDefault="006507D6" w:rsidP="006507D6">
      <w:pPr>
        <w:pStyle w:val="Normal08"/>
      </w:pPr>
    </w:p>
    <w:p w:rsidR="006507D6" w:rsidRDefault="006507D6" w:rsidP="006507D6">
      <w:pPr>
        <w:pStyle w:val="Normal08"/>
        <w:numPr>
          <w:ilvl w:val="0"/>
          <w:numId w:val="21"/>
        </w:numPr>
      </w:pPr>
      <w:r>
        <w:t>En redogörelse för indata och utdata d v s vilka uppgifter som registreras i systemet och var de kommer ifrån. Utdatainformationen skall klargöra vilka uppgifter som tas ur systemet dvs vilka sammanställningar som kunnat göras och som har gjorts samt vilka personer/funktioner som är mottagare av informationen. För att få en tydlig disposition bör man visa exempel på de viktigaste rapporterna och skärmbilderna.</w:t>
      </w:r>
    </w:p>
    <w:p w:rsidR="006507D6" w:rsidRDefault="006507D6" w:rsidP="006507D6">
      <w:pPr>
        <w:pStyle w:val="Normal08"/>
      </w:pPr>
    </w:p>
    <w:p w:rsidR="006507D6" w:rsidRDefault="006507D6" w:rsidP="006507D6">
      <w:pPr>
        <w:pStyle w:val="Normal08"/>
        <w:numPr>
          <w:ilvl w:val="0"/>
          <w:numId w:val="21"/>
        </w:numPr>
      </w:pPr>
      <w:r>
        <w:t>En beskrivning av rutiner i systemet/applikationen t ex om det görs regelbundna- och/eller enstaka bearbetningar samt en beskrivning av gallringsåtgärder. Beskrivningen ska även redovisa om det finns några regler för automatiska beräkningar.</w:t>
      </w:r>
    </w:p>
    <w:p w:rsidR="006507D6" w:rsidRDefault="006507D6" w:rsidP="006507D6">
      <w:pPr>
        <w:pStyle w:val="Normal08"/>
      </w:pPr>
    </w:p>
    <w:p w:rsidR="006507D6" w:rsidRDefault="006507D6" w:rsidP="006507D6">
      <w:pPr>
        <w:pStyle w:val="Normal08"/>
        <w:numPr>
          <w:ilvl w:val="0"/>
          <w:numId w:val="21"/>
        </w:numPr>
      </w:pPr>
      <w:r>
        <w:t>En redogörelse för ändringar i systemet/applikationen t ex när nya funktioner och inmatningsfält har tillkommit och gamla tagits bort. Redovisa även när nya grupper av användare tillkommit och om förändringar av koder och andra styrande parametrar har skett samt om man råkat ut för informationsförlust vid något skede.</w:t>
      </w:r>
    </w:p>
    <w:p w:rsidR="006507D6" w:rsidRDefault="006507D6" w:rsidP="006507D6">
      <w:pPr>
        <w:pStyle w:val="Normal08"/>
      </w:pPr>
    </w:p>
    <w:p w:rsidR="006507D6" w:rsidRDefault="006507D6" w:rsidP="006507D6">
      <w:pPr>
        <w:pStyle w:val="Normal08"/>
        <w:numPr>
          <w:ilvl w:val="0"/>
          <w:numId w:val="21"/>
        </w:numPr>
      </w:pPr>
      <w:r>
        <w:lastRenderedPageBreak/>
        <w:t xml:space="preserve">Om sekretess föreligger för information i systemet samt vem som är systemägare. </w:t>
      </w:r>
    </w:p>
    <w:p w:rsidR="006507D6" w:rsidRDefault="006507D6" w:rsidP="006507D6">
      <w:pPr>
        <w:pStyle w:val="Normal08"/>
      </w:pPr>
      <w:r>
        <w:t>Man skall även redovisa att kommunen inte har rätt att sälja personuppgifter ur sina verksamhetssystem.</w:t>
      </w:r>
    </w:p>
    <w:p w:rsidR="006507D6" w:rsidRDefault="006507D6" w:rsidP="006507D6">
      <w:pPr>
        <w:pStyle w:val="Normal08"/>
      </w:pPr>
      <w:r>
        <w:t>Informationsdokumentationens disposition, omfattning och detaljnivå ska anpassas till systemets/ applikationens komplexitet. Dokumentationen skall fortlöpande kompletteras och hållas aktuell.</w:t>
      </w:r>
    </w:p>
    <w:p w:rsidR="0008689C" w:rsidRDefault="006507D6" w:rsidP="006507D6">
      <w:pPr>
        <w:pStyle w:val="Normal08"/>
      </w:pPr>
      <w:r>
        <w:t>Informationsdokumentationen ska biläggas arkivbeskrivningen samt delges centralarkivet.</w:t>
      </w:r>
    </w:p>
    <w:sectPr w:rsidR="0008689C" w:rsidSect="00563F08">
      <w:headerReference w:type="even" r:id="rId10"/>
      <w:headerReference w:type="default" r:id="rId11"/>
      <w:footerReference w:type="default" r:id="rId12"/>
      <w:headerReference w:type="first" r:id="rId13"/>
      <w:pgSz w:w="11906" w:h="16838" w:code="9"/>
      <w:pgMar w:top="1418" w:right="1701" w:bottom="85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E8E" w:rsidRDefault="00007E8E">
      <w:r>
        <w:separator/>
      </w:r>
    </w:p>
    <w:p w:rsidR="00007E8E" w:rsidRDefault="00007E8E"/>
  </w:endnote>
  <w:endnote w:type="continuationSeparator" w:id="0">
    <w:p w:rsidR="00007E8E" w:rsidRDefault="00007E8E">
      <w:r>
        <w:continuationSeparator/>
      </w:r>
    </w:p>
    <w:p w:rsidR="00007E8E" w:rsidRDefault="00007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EC" w:rsidRDefault="006B6BEC" w:rsidP="00AB2D73">
    <w:pPr>
      <w:pStyle w:val="Sidfot"/>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rsidR="006B6BEC" w:rsidRDefault="006B6BEC" w:rsidP="00AB2D73">
    <w:pPr>
      <w:pStyle w:val="Sidfo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EC" w:rsidRDefault="00D62BA1" w:rsidP="00AB2D73">
    <w:pPr>
      <w:pStyle w:val="Sidfot"/>
    </w:pPr>
    <w:r>
      <w:rPr>
        <w:noProof/>
      </w:rPr>
      <w:drawing>
        <wp:anchor distT="0" distB="0" distL="114300" distR="114300" simplePos="0" relativeHeight="251658240" behindDoc="1" locked="0" layoutInCell="1" allowOverlap="1">
          <wp:simplePos x="0" y="0"/>
          <wp:positionH relativeFrom="column">
            <wp:posOffset>-748030</wp:posOffset>
          </wp:positionH>
          <wp:positionV relativeFrom="paragraph">
            <wp:posOffset>-4473575</wp:posOffset>
          </wp:positionV>
          <wp:extent cx="7564755" cy="5257800"/>
          <wp:effectExtent l="0" t="0" r="0" b="0"/>
          <wp:wrapThrough wrapText="bothSides">
            <wp:wrapPolygon edited="0">
              <wp:start x="0" y="0"/>
              <wp:lineTo x="0" y="21522"/>
              <wp:lineTo x="21540" y="21522"/>
              <wp:lineTo x="21540" y="0"/>
              <wp:lineTo x="0" y="0"/>
            </wp:wrapPolygon>
          </wp:wrapThrough>
          <wp:docPr id="5" name="Bild 5" descr="solf_låg_bl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lf_låg_blå"/>
                  <pic:cNvPicPr>
                    <a:picLocks noChangeAspect="1" noChangeArrowheads="1"/>
                  </pic:cNvPicPr>
                </pic:nvPicPr>
                <pic:blipFill>
                  <a:blip r:embed="rId1">
                    <a:extLst>
                      <a:ext uri="{28A0092B-C50C-407E-A947-70E740481C1C}">
                        <a14:useLocalDpi xmlns:a14="http://schemas.microsoft.com/office/drawing/2010/main" val="0"/>
                      </a:ext>
                    </a:extLst>
                  </a:blip>
                  <a:srcRect t="50877"/>
                  <a:stretch>
                    <a:fillRect/>
                  </a:stretch>
                </pic:blipFill>
                <pic:spPr bwMode="auto">
                  <a:xfrm>
                    <a:off x="0" y="0"/>
                    <a:ext cx="7564755" cy="5257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EC" w:rsidRDefault="00B314D2" w:rsidP="00AB2D73">
    <w:pPr>
      <w:pStyle w:val="Sidfot"/>
    </w:pPr>
    <w:bookmarkStart w:id="13" w:name="title_Repeat2"/>
    <w:r>
      <w:t>Riktlinjer för informationsdokumentation</w:t>
    </w:r>
    <w:bookmarkEnd w:id="13"/>
    <w:r w:rsidR="006B6BEC" w:rsidRPr="00AB2D73">
      <w:tab/>
    </w:r>
    <w:r w:rsidR="006B6BEC">
      <w:t xml:space="preserve">Sida </w:t>
    </w:r>
    <w:r w:rsidR="006B6BEC">
      <w:rPr>
        <w:rStyle w:val="Sidnummer"/>
      </w:rPr>
      <w:fldChar w:fldCharType="begin"/>
    </w:r>
    <w:r w:rsidR="006B6BEC">
      <w:rPr>
        <w:rStyle w:val="Sidnummer"/>
      </w:rPr>
      <w:instrText xml:space="preserve">PAGE  </w:instrText>
    </w:r>
    <w:r w:rsidR="006B6BEC">
      <w:rPr>
        <w:rStyle w:val="Sidnummer"/>
      </w:rPr>
      <w:fldChar w:fldCharType="separate"/>
    </w:r>
    <w:r w:rsidR="00D62BA1">
      <w:rPr>
        <w:rStyle w:val="Sidnummer"/>
        <w:noProof/>
      </w:rPr>
      <w:t>1</w:t>
    </w:r>
    <w:r w:rsidR="006B6BEC">
      <w:rPr>
        <w:rStyle w:val="Sidnummer"/>
      </w:rPr>
      <w:fldChar w:fldCharType="end"/>
    </w:r>
    <w:r w:rsidR="006B6BEC">
      <w:rPr>
        <w:rStyle w:val="Sidnummer"/>
      </w:rPr>
      <w:t xml:space="preserve"> (</w:t>
    </w:r>
    <w:r w:rsidR="006B6BEC">
      <w:rPr>
        <w:rStyle w:val="Sidnummer"/>
      </w:rPr>
      <w:fldChar w:fldCharType="begin"/>
    </w:r>
    <w:r w:rsidR="006B6BEC">
      <w:rPr>
        <w:rStyle w:val="Sidnummer"/>
      </w:rPr>
      <w:instrText xml:space="preserve"> SECTIONPAGES   \* MERGEFORMAT </w:instrText>
    </w:r>
    <w:r w:rsidR="006B6BEC">
      <w:rPr>
        <w:rStyle w:val="Sidnummer"/>
      </w:rPr>
      <w:fldChar w:fldCharType="separate"/>
    </w:r>
    <w:r w:rsidR="00D62BA1">
      <w:rPr>
        <w:rStyle w:val="Sidnummer"/>
        <w:noProof/>
      </w:rPr>
      <w:t>2</w:t>
    </w:r>
    <w:r w:rsidR="006B6BEC">
      <w:rPr>
        <w:rStyle w:val="Sidnummer"/>
      </w:rPr>
      <w:fldChar w:fldCharType="end"/>
    </w:r>
    <w:r w:rsidR="006B6BEC">
      <w:rPr>
        <w:rStyle w:val="Sidnummer"/>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E8E" w:rsidRDefault="00007E8E">
      <w:r>
        <w:separator/>
      </w:r>
    </w:p>
    <w:p w:rsidR="00007E8E" w:rsidRDefault="00007E8E"/>
  </w:footnote>
  <w:footnote w:type="continuationSeparator" w:id="0">
    <w:p w:rsidR="00007E8E" w:rsidRDefault="00007E8E">
      <w:r>
        <w:continuationSeparator/>
      </w:r>
    </w:p>
    <w:p w:rsidR="00007E8E" w:rsidRDefault="00007E8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EC" w:rsidRDefault="00D62BA1">
    <w:pPr>
      <w:pStyle w:val="Sidhuvud"/>
    </w:pPr>
    <w:r>
      <w:rPr>
        <w:noProof/>
      </w:rPr>
      <w:drawing>
        <wp:anchor distT="0" distB="0" distL="114300" distR="114300" simplePos="0" relativeHeight="251657216" behindDoc="1" locked="0" layoutInCell="1" allowOverlap="1">
          <wp:simplePos x="0" y="0"/>
          <wp:positionH relativeFrom="column">
            <wp:posOffset>-900430</wp:posOffset>
          </wp:positionH>
          <wp:positionV relativeFrom="paragraph">
            <wp:posOffset>4976495</wp:posOffset>
          </wp:positionV>
          <wp:extent cx="7564755" cy="5257800"/>
          <wp:effectExtent l="0" t="0" r="0" b="0"/>
          <wp:wrapThrough wrapText="bothSides">
            <wp:wrapPolygon edited="0">
              <wp:start x="0" y="0"/>
              <wp:lineTo x="0" y="21522"/>
              <wp:lineTo x="21540" y="21522"/>
              <wp:lineTo x="21540" y="0"/>
              <wp:lineTo x="0" y="0"/>
            </wp:wrapPolygon>
          </wp:wrapThrough>
          <wp:docPr id="2" name="Bild 2" descr="solf_låg_bl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f_låg_blå"/>
                  <pic:cNvPicPr>
                    <a:picLocks noChangeAspect="1" noChangeArrowheads="1"/>
                  </pic:cNvPicPr>
                </pic:nvPicPr>
                <pic:blipFill>
                  <a:blip r:embed="rId1">
                    <a:extLst>
                      <a:ext uri="{28A0092B-C50C-407E-A947-70E740481C1C}">
                        <a14:useLocalDpi xmlns:a14="http://schemas.microsoft.com/office/drawing/2010/main" val="0"/>
                      </a:ext>
                    </a:extLst>
                  </a:blip>
                  <a:srcRect t="50877"/>
                  <a:stretch>
                    <a:fillRect/>
                  </a:stretch>
                </pic:blipFill>
                <pic:spPr bwMode="auto">
                  <a:xfrm>
                    <a:off x="0" y="0"/>
                    <a:ext cx="7564755" cy="5257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EC" w:rsidRDefault="006B6BE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EC" w:rsidRDefault="006B6BE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EC" w:rsidRDefault="006B6BEC">
    <w:pPr>
      <w:pStyle w:val="Sidhuvu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7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445E4E"/>
    <w:multiLevelType w:val="hybridMultilevel"/>
    <w:tmpl w:val="569E4936"/>
    <w:lvl w:ilvl="0" w:tplc="1854D570">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85A2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5E47A0F"/>
    <w:multiLevelType w:val="hybridMultilevel"/>
    <w:tmpl w:val="D7D462A8"/>
    <w:lvl w:ilvl="0" w:tplc="1854D570">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3560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D01289"/>
    <w:multiLevelType w:val="singleLevel"/>
    <w:tmpl w:val="C44288F2"/>
    <w:lvl w:ilvl="0">
      <w:start w:val="6"/>
      <w:numFmt w:val="bullet"/>
      <w:lvlText w:val="-"/>
      <w:lvlJc w:val="left"/>
      <w:pPr>
        <w:tabs>
          <w:tab w:val="num" w:pos="1664"/>
        </w:tabs>
        <w:ind w:left="1664" w:hanging="360"/>
      </w:pPr>
      <w:rPr>
        <w:rFonts w:hint="default"/>
      </w:rPr>
    </w:lvl>
  </w:abstractNum>
  <w:abstractNum w:abstractNumId="6" w15:restartNumberingAfterBreak="0">
    <w:nsid w:val="23CD29F8"/>
    <w:multiLevelType w:val="hybridMultilevel"/>
    <w:tmpl w:val="B76C5310"/>
    <w:lvl w:ilvl="0" w:tplc="1854D570">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1C2853"/>
    <w:multiLevelType w:val="singleLevel"/>
    <w:tmpl w:val="DDACD366"/>
    <w:lvl w:ilvl="0">
      <w:start w:val="1"/>
      <w:numFmt w:val="decimal"/>
      <w:pStyle w:val="Lista"/>
      <w:lvlText w:val="%1."/>
      <w:lvlJc w:val="left"/>
      <w:pPr>
        <w:tabs>
          <w:tab w:val="num" w:pos="283"/>
        </w:tabs>
        <w:ind w:left="566" w:hanging="283"/>
      </w:pPr>
      <w:rPr>
        <w:rFonts w:hint="default"/>
        <w:b w:val="0"/>
        <w:i w:val="0"/>
        <w:sz w:val="24"/>
      </w:rPr>
    </w:lvl>
  </w:abstractNum>
  <w:abstractNum w:abstractNumId="8" w15:restartNumberingAfterBreak="0">
    <w:nsid w:val="298B7A50"/>
    <w:multiLevelType w:val="multilevel"/>
    <w:tmpl w:val="26B8E73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D0560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0D5BB0"/>
    <w:multiLevelType w:val="hybridMultilevel"/>
    <w:tmpl w:val="26B8E73A"/>
    <w:lvl w:ilvl="0" w:tplc="34F27F9E">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1" w15:restartNumberingAfterBreak="0">
    <w:nsid w:val="35745030"/>
    <w:multiLevelType w:val="hybridMultilevel"/>
    <w:tmpl w:val="9D7075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7C830B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DAA6B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063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12505E0"/>
    <w:multiLevelType w:val="singleLevel"/>
    <w:tmpl w:val="07CC7D7A"/>
    <w:lvl w:ilvl="0">
      <w:start w:val="1"/>
      <w:numFmt w:val="decimal"/>
      <w:lvlText w:val="%1"/>
      <w:lvlJc w:val="left"/>
      <w:pPr>
        <w:tabs>
          <w:tab w:val="num" w:pos="420"/>
        </w:tabs>
        <w:ind w:left="420" w:hanging="420"/>
      </w:pPr>
      <w:rPr>
        <w:rFonts w:hint="default"/>
      </w:rPr>
    </w:lvl>
  </w:abstractNum>
  <w:abstractNum w:abstractNumId="16" w15:restartNumberingAfterBreak="0">
    <w:nsid w:val="68B06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C6B0BE6"/>
    <w:multiLevelType w:val="singleLevel"/>
    <w:tmpl w:val="3AE85EAE"/>
    <w:lvl w:ilvl="0">
      <w:start w:val="2003"/>
      <w:numFmt w:val="bullet"/>
      <w:lvlText w:val="-"/>
      <w:lvlJc w:val="left"/>
      <w:pPr>
        <w:tabs>
          <w:tab w:val="num" w:pos="360"/>
        </w:tabs>
        <w:ind w:left="360" w:hanging="360"/>
      </w:pPr>
      <w:rPr>
        <w:rFonts w:hint="default"/>
      </w:rPr>
    </w:lvl>
  </w:abstractNum>
  <w:abstractNum w:abstractNumId="18" w15:restartNumberingAfterBreak="0">
    <w:nsid w:val="73B835FD"/>
    <w:multiLevelType w:val="hybridMultilevel"/>
    <w:tmpl w:val="21CE23B8"/>
    <w:lvl w:ilvl="0" w:tplc="AADC359C">
      <w:start w:val="1"/>
      <w:numFmt w:val="bullet"/>
      <w:pStyle w:val="Upprkning"/>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5"/>
  </w:num>
  <w:num w:numId="3">
    <w:abstractNumId w:val="5"/>
  </w:num>
  <w:num w:numId="4">
    <w:abstractNumId w:val="10"/>
  </w:num>
  <w:num w:numId="5">
    <w:abstractNumId w:val="18"/>
  </w:num>
  <w:num w:numId="6">
    <w:abstractNumId w:val="0"/>
  </w:num>
  <w:num w:numId="7">
    <w:abstractNumId w:val="9"/>
  </w:num>
  <w:num w:numId="8">
    <w:abstractNumId w:val="13"/>
  </w:num>
  <w:num w:numId="9">
    <w:abstractNumId w:val="12"/>
  </w:num>
  <w:num w:numId="10">
    <w:abstractNumId w:val="2"/>
  </w:num>
  <w:num w:numId="11">
    <w:abstractNumId w:val="4"/>
  </w:num>
  <w:num w:numId="12">
    <w:abstractNumId w:val="16"/>
  </w:num>
  <w:num w:numId="13">
    <w:abstractNumId w:val="14"/>
  </w:num>
  <w:num w:numId="14">
    <w:abstractNumId w:val="10"/>
  </w:num>
  <w:num w:numId="15">
    <w:abstractNumId w:val="10"/>
  </w:num>
  <w:num w:numId="16">
    <w:abstractNumId w:val="17"/>
  </w:num>
  <w:num w:numId="17">
    <w:abstractNumId w:val="1"/>
  </w:num>
  <w:num w:numId="18">
    <w:abstractNumId w:val="3"/>
  </w:num>
  <w:num w:numId="19">
    <w:abstractNumId w:val="6"/>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088"/>
    <w:rsid w:val="00000141"/>
    <w:rsid w:val="000008AE"/>
    <w:rsid w:val="00007E8E"/>
    <w:rsid w:val="00024951"/>
    <w:rsid w:val="000252BD"/>
    <w:rsid w:val="000267D0"/>
    <w:rsid w:val="00035DC1"/>
    <w:rsid w:val="00037AC3"/>
    <w:rsid w:val="00041BC8"/>
    <w:rsid w:val="000529D4"/>
    <w:rsid w:val="00055F76"/>
    <w:rsid w:val="00061D75"/>
    <w:rsid w:val="00061FA8"/>
    <w:rsid w:val="0006272B"/>
    <w:rsid w:val="000658A3"/>
    <w:rsid w:val="000736CB"/>
    <w:rsid w:val="0008478E"/>
    <w:rsid w:val="000866DD"/>
    <w:rsid w:val="0008689C"/>
    <w:rsid w:val="0009014D"/>
    <w:rsid w:val="00091973"/>
    <w:rsid w:val="000930AD"/>
    <w:rsid w:val="000950A2"/>
    <w:rsid w:val="000A4F48"/>
    <w:rsid w:val="000A5E95"/>
    <w:rsid w:val="000B14BA"/>
    <w:rsid w:val="000B2AF8"/>
    <w:rsid w:val="000B5569"/>
    <w:rsid w:val="000C2396"/>
    <w:rsid w:val="000C292E"/>
    <w:rsid w:val="000C33E6"/>
    <w:rsid w:val="000C3407"/>
    <w:rsid w:val="000C449F"/>
    <w:rsid w:val="000C6101"/>
    <w:rsid w:val="000C7880"/>
    <w:rsid w:val="000D45F8"/>
    <w:rsid w:val="000D4B50"/>
    <w:rsid w:val="000E1DB6"/>
    <w:rsid w:val="000F04E7"/>
    <w:rsid w:val="000F1345"/>
    <w:rsid w:val="000F2E7D"/>
    <w:rsid w:val="000F3A53"/>
    <w:rsid w:val="00100C2C"/>
    <w:rsid w:val="0010258C"/>
    <w:rsid w:val="00102EAC"/>
    <w:rsid w:val="00106D59"/>
    <w:rsid w:val="00106E44"/>
    <w:rsid w:val="001137B0"/>
    <w:rsid w:val="001155F1"/>
    <w:rsid w:val="001156DB"/>
    <w:rsid w:val="00124E27"/>
    <w:rsid w:val="001341D2"/>
    <w:rsid w:val="00137ACE"/>
    <w:rsid w:val="00140D7D"/>
    <w:rsid w:val="00144231"/>
    <w:rsid w:val="00156A7D"/>
    <w:rsid w:val="00157F4C"/>
    <w:rsid w:val="001656B8"/>
    <w:rsid w:val="00165749"/>
    <w:rsid w:val="00167DF9"/>
    <w:rsid w:val="001707C7"/>
    <w:rsid w:val="00173425"/>
    <w:rsid w:val="001762A2"/>
    <w:rsid w:val="00183D59"/>
    <w:rsid w:val="0018695C"/>
    <w:rsid w:val="00187196"/>
    <w:rsid w:val="00187F89"/>
    <w:rsid w:val="0019396C"/>
    <w:rsid w:val="00194FF7"/>
    <w:rsid w:val="0019798E"/>
    <w:rsid w:val="001A231E"/>
    <w:rsid w:val="001A46AE"/>
    <w:rsid w:val="001A472E"/>
    <w:rsid w:val="001B12BE"/>
    <w:rsid w:val="001B31A1"/>
    <w:rsid w:val="001C0F2D"/>
    <w:rsid w:val="001C10BC"/>
    <w:rsid w:val="001C1193"/>
    <w:rsid w:val="001C5F1B"/>
    <w:rsid w:val="001D0F53"/>
    <w:rsid w:val="001D152E"/>
    <w:rsid w:val="001E14DF"/>
    <w:rsid w:val="001E6046"/>
    <w:rsid w:val="001E6F65"/>
    <w:rsid w:val="001F08F7"/>
    <w:rsid w:val="001F12CD"/>
    <w:rsid w:val="001F3BAE"/>
    <w:rsid w:val="001F54DF"/>
    <w:rsid w:val="001F6F08"/>
    <w:rsid w:val="002000BB"/>
    <w:rsid w:val="00201308"/>
    <w:rsid w:val="002051BC"/>
    <w:rsid w:val="002059BB"/>
    <w:rsid w:val="00207D8B"/>
    <w:rsid w:val="002119F8"/>
    <w:rsid w:val="002161BA"/>
    <w:rsid w:val="00221883"/>
    <w:rsid w:val="00222808"/>
    <w:rsid w:val="00224271"/>
    <w:rsid w:val="00225A45"/>
    <w:rsid w:val="00225B8B"/>
    <w:rsid w:val="00233009"/>
    <w:rsid w:val="00234089"/>
    <w:rsid w:val="00234C1E"/>
    <w:rsid w:val="00236A90"/>
    <w:rsid w:val="0024332F"/>
    <w:rsid w:val="00256E3B"/>
    <w:rsid w:val="002630BD"/>
    <w:rsid w:val="00270173"/>
    <w:rsid w:val="00274F8B"/>
    <w:rsid w:val="002762DF"/>
    <w:rsid w:val="00280251"/>
    <w:rsid w:val="0028038C"/>
    <w:rsid w:val="00281C35"/>
    <w:rsid w:val="002850F9"/>
    <w:rsid w:val="0028667F"/>
    <w:rsid w:val="00294C59"/>
    <w:rsid w:val="002A5FD4"/>
    <w:rsid w:val="002B4FA9"/>
    <w:rsid w:val="002C3461"/>
    <w:rsid w:val="002D0CB2"/>
    <w:rsid w:val="002D4DB6"/>
    <w:rsid w:val="002E15D0"/>
    <w:rsid w:val="002E4D1A"/>
    <w:rsid w:val="002E5C52"/>
    <w:rsid w:val="002F1DC9"/>
    <w:rsid w:val="00300231"/>
    <w:rsid w:val="003070D9"/>
    <w:rsid w:val="00315A29"/>
    <w:rsid w:val="003165B3"/>
    <w:rsid w:val="00324101"/>
    <w:rsid w:val="003327C7"/>
    <w:rsid w:val="00332FAA"/>
    <w:rsid w:val="00340126"/>
    <w:rsid w:val="0034730C"/>
    <w:rsid w:val="003505A4"/>
    <w:rsid w:val="0035551C"/>
    <w:rsid w:val="00356B8F"/>
    <w:rsid w:val="00360FE2"/>
    <w:rsid w:val="00361349"/>
    <w:rsid w:val="00371681"/>
    <w:rsid w:val="003827AA"/>
    <w:rsid w:val="00384193"/>
    <w:rsid w:val="00386E1C"/>
    <w:rsid w:val="003918EE"/>
    <w:rsid w:val="0039268F"/>
    <w:rsid w:val="00394590"/>
    <w:rsid w:val="00396A1C"/>
    <w:rsid w:val="003A2534"/>
    <w:rsid w:val="003A2A18"/>
    <w:rsid w:val="003A61D4"/>
    <w:rsid w:val="003A6FAD"/>
    <w:rsid w:val="003B2872"/>
    <w:rsid w:val="003D0A76"/>
    <w:rsid w:val="003D58A6"/>
    <w:rsid w:val="003D7480"/>
    <w:rsid w:val="003F1AA3"/>
    <w:rsid w:val="003F1DAE"/>
    <w:rsid w:val="003F2AEC"/>
    <w:rsid w:val="003F54D2"/>
    <w:rsid w:val="003F744A"/>
    <w:rsid w:val="0040027A"/>
    <w:rsid w:val="0040518C"/>
    <w:rsid w:val="00405B20"/>
    <w:rsid w:val="00407B55"/>
    <w:rsid w:val="00410CFC"/>
    <w:rsid w:val="00412DCA"/>
    <w:rsid w:val="004136A2"/>
    <w:rsid w:val="0042098D"/>
    <w:rsid w:val="004226CB"/>
    <w:rsid w:val="00422FA3"/>
    <w:rsid w:val="00425278"/>
    <w:rsid w:val="0043339F"/>
    <w:rsid w:val="00436915"/>
    <w:rsid w:val="004376D3"/>
    <w:rsid w:val="00441FB7"/>
    <w:rsid w:val="00444ABD"/>
    <w:rsid w:val="00454B0E"/>
    <w:rsid w:val="0045699C"/>
    <w:rsid w:val="00460D17"/>
    <w:rsid w:val="004668E2"/>
    <w:rsid w:val="00476E4B"/>
    <w:rsid w:val="00481345"/>
    <w:rsid w:val="0048267C"/>
    <w:rsid w:val="004871DA"/>
    <w:rsid w:val="004940E4"/>
    <w:rsid w:val="004970AC"/>
    <w:rsid w:val="004A1FCC"/>
    <w:rsid w:val="004A33C4"/>
    <w:rsid w:val="004A60D5"/>
    <w:rsid w:val="004B0472"/>
    <w:rsid w:val="004B332C"/>
    <w:rsid w:val="004B36FB"/>
    <w:rsid w:val="004B3DB7"/>
    <w:rsid w:val="004B5FC1"/>
    <w:rsid w:val="004B6E2B"/>
    <w:rsid w:val="004B72B5"/>
    <w:rsid w:val="004C1908"/>
    <w:rsid w:val="004D0E4E"/>
    <w:rsid w:val="004D4E97"/>
    <w:rsid w:val="004D6A53"/>
    <w:rsid w:val="004E4A9E"/>
    <w:rsid w:val="004E6761"/>
    <w:rsid w:val="004F2834"/>
    <w:rsid w:val="004F3F0C"/>
    <w:rsid w:val="00503900"/>
    <w:rsid w:val="005051E2"/>
    <w:rsid w:val="0050634F"/>
    <w:rsid w:val="00507927"/>
    <w:rsid w:val="005116EF"/>
    <w:rsid w:val="00512D0B"/>
    <w:rsid w:val="0051428A"/>
    <w:rsid w:val="0051729A"/>
    <w:rsid w:val="0052046A"/>
    <w:rsid w:val="00520D8E"/>
    <w:rsid w:val="00532147"/>
    <w:rsid w:val="00537596"/>
    <w:rsid w:val="00537D55"/>
    <w:rsid w:val="0054025B"/>
    <w:rsid w:val="005427E7"/>
    <w:rsid w:val="00543924"/>
    <w:rsid w:val="00550F04"/>
    <w:rsid w:val="00554D21"/>
    <w:rsid w:val="00555064"/>
    <w:rsid w:val="00563F08"/>
    <w:rsid w:val="005665B3"/>
    <w:rsid w:val="0057212B"/>
    <w:rsid w:val="0058040E"/>
    <w:rsid w:val="005870BA"/>
    <w:rsid w:val="00591FBF"/>
    <w:rsid w:val="005A2658"/>
    <w:rsid w:val="005A34B8"/>
    <w:rsid w:val="005A6522"/>
    <w:rsid w:val="005B0759"/>
    <w:rsid w:val="005B5003"/>
    <w:rsid w:val="005B647C"/>
    <w:rsid w:val="005C08E0"/>
    <w:rsid w:val="005C3D8A"/>
    <w:rsid w:val="005C5941"/>
    <w:rsid w:val="005D4BA1"/>
    <w:rsid w:val="005D4F65"/>
    <w:rsid w:val="005F0216"/>
    <w:rsid w:val="005F2240"/>
    <w:rsid w:val="005F3FF6"/>
    <w:rsid w:val="005F74E2"/>
    <w:rsid w:val="00603DB8"/>
    <w:rsid w:val="00612375"/>
    <w:rsid w:val="00614EC4"/>
    <w:rsid w:val="006261EE"/>
    <w:rsid w:val="00626F96"/>
    <w:rsid w:val="006400C5"/>
    <w:rsid w:val="006404AA"/>
    <w:rsid w:val="006437D4"/>
    <w:rsid w:val="00650304"/>
    <w:rsid w:val="006507D6"/>
    <w:rsid w:val="006543A8"/>
    <w:rsid w:val="00654A42"/>
    <w:rsid w:val="00655596"/>
    <w:rsid w:val="00661748"/>
    <w:rsid w:val="00662A1E"/>
    <w:rsid w:val="00664AA2"/>
    <w:rsid w:val="0066506C"/>
    <w:rsid w:val="00673DFE"/>
    <w:rsid w:val="006747A5"/>
    <w:rsid w:val="00684F34"/>
    <w:rsid w:val="00686B50"/>
    <w:rsid w:val="00694877"/>
    <w:rsid w:val="006A25CC"/>
    <w:rsid w:val="006A2670"/>
    <w:rsid w:val="006B6BEC"/>
    <w:rsid w:val="006C5E09"/>
    <w:rsid w:val="006D27C2"/>
    <w:rsid w:val="006D2CA1"/>
    <w:rsid w:val="006D34A7"/>
    <w:rsid w:val="006E3514"/>
    <w:rsid w:val="006E566C"/>
    <w:rsid w:val="006E715D"/>
    <w:rsid w:val="006E7477"/>
    <w:rsid w:val="006F0FAC"/>
    <w:rsid w:val="0070115E"/>
    <w:rsid w:val="00701E90"/>
    <w:rsid w:val="00711976"/>
    <w:rsid w:val="00711A1E"/>
    <w:rsid w:val="00711D06"/>
    <w:rsid w:val="00714133"/>
    <w:rsid w:val="0071433E"/>
    <w:rsid w:val="00715397"/>
    <w:rsid w:val="00720BD9"/>
    <w:rsid w:val="0072797F"/>
    <w:rsid w:val="007279E3"/>
    <w:rsid w:val="00732415"/>
    <w:rsid w:val="00734F95"/>
    <w:rsid w:val="007423C0"/>
    <w:rsid w:val="00744010"/>
    <w:rsid w:val="00746F53"/>
    <w:rsid w:val="007511C8"/>
    <w:rsid w:val="00753BDE"/>
    <w:rsid w:val="00754CD5"/>
    <w:rsid w:val="00760645"/>
    <w:rsid w:val="00764195"/>
    <w:rsid w:val="007739B2"/>
    <w:rsid w:val="007749DF"/>
    <w:rsid w:val="007779E0"/>
    <w:rsid w:val="00782364"/>
    <w:rsid w:val="0079598D"/>
    <w:rsid w:val="007A0593"/>
    <w:rsid w:val="007A64BA"/>
    <w:rsid w:val="007B06DB"/>
    <w:rsid w:val="007B1272"/>
    <w:rsid w:val="007B1E45"/>
    <w:rsid w:val="007B7C0C"/>
    <w:rsid w:val="007B7C53"/>
    <w:rsid w:val="007D6905"/>
    <w:rsid w:val="007E28BF"/>
    <w:rsid w:val="007E42A0"/>
    <w:rsid w:val="007E7DF9"/>
    <w:rsid w:val="007F1C5E"/>
    <w:rsid w:val="007F55F6"/>
    <w:rsid w:val="007F650B"/>
    <w:rsid w:val="0080139B"/>
    <w:rsid w:val="008026C5"/>
    <w:rsid w:val="00806502"/>
    <w:rsid w:val="00816E05"/>
    <w:rsid w:val="008171C4"/>
    <w:rsid w:val="0082067F"/>
    <w:rsid w:val="00824297"/>
    <w:rsid w:val="00825478"/>
    <w:rsid w:val="00830ECC"/>
    <w:rsid w:val="0083102D"/>
    <w:rsid w:val="00835D3C"/>
    <w:rsid w:val="008424A3"/>
    <w:rsid w:val="00846388"/>
    <w:rsid w:val="00851113"/>
    <w:rsid w:val="008527AD"/>
    <w:rsid w:val="00856D3B"/>
    <w:rsid w:val="00857C0D"/>
    <w:rsid w:val="0086481E"/>
    <w:rsid w:val="00865718"/>
    <w:rsid w:val="00870BF6"/>
    <w:rsid w:val="00873494"/>
    <w:rsid w:val="00874539"/>
    <w:rsid w:val="00880448"/>
    <w:rsid w:val="00886DE5"/>
    <w:rsid w:val="00891C94"/>
    <w:rsid w:val="00893261"/>
    <w:rsid w:val="008B02DC"/>
    <w:rsid w:val="008B4F09"/>
    <w:rsid w:val="008C2304"/>
    <w:rsid w:val="008C4991"/>
    <w:rsid w:val="008E103B"/>
    <w:rsid w:val="008E1489"/>
    <w:rsid w:val="008E1E54"/>
    <w:rsid w:val="008E2ECA"/>
    <w:rsid w:val="008E50FB"/>
    <w:rsid w:val="008E5A27"/>
    <w:rsid w:val="008E5DF4"/>
    <w:rsid w:val="008E5E3C"/>
    <w:rsid w:val="008E6666"/>
    <w:rsid w:val="008E7A38"/>
    <w:rsid w:val="008F0C42"/>
    <w:rsid w:val="008F2013"/>
    <w:rsid w:val="0090659C"/>
    <w:rsid w:val="009079AF"/>
    <w:rsid w:val="009109A8"/>
    <w:rsid w:val="009124A3"/>
    <w:rsid w:val="00914821"/>
    <w:rsid w:val="0091571D"/>
    <w:rsid w:val="009200C8"/>
    <w:rsid w:val="009251F2"/>
    <w:rsid w:val="00933CAA"/>
    <w:rsid w:val="009366F6"/>
    <w:rsid w:val="00936CBC"/>
    <w:rsid w:val="00940B32"/>
    <w:rsid w:val="00941B07"/>
    <w:rsid w:val="0094428F"/>
    <w:rsid w:val="00952789"/>
    <w:rsid w:val="00953B63"/>
    <w:rsid w:val="009543AE"/>
    <w:rsid w:val="009560FF"/>
    <w:rsid w:val="00956BAC"/>
    <w:rsid w:val="009614AC"/>
    <w:rsid w:val="00963361"/>
    <w:rsid w:val="00974AAF"/>
    <w:rsid w:val="009912C2"/>
    <w:rsid w:val="009B0463"/>
    <w:rsid w:val="009B1A8B"/>
    <w:rsid w:val="009B5F34"/>
    <w:rsid w:val="009B5FEE"/>
    <w:rsid w:val="009B6221"/>
    <w:rsid w:val="009C3FA4"/>
    <w:rsid w:val="009D54EF"/>
    <w:rsid w:val="009D5BE7"/>
    <w:rsid w:val="009E3D23"/>
    <w:rsid w:val="009E71C8"/>
    <w:rsid w:val="009F21F6"/>
    <w:rsid w:val="009F28A5"/>
    <w:rsid w:val="009F52E9"/>
    <w:rsid w:val="009F75FB"/>
    <w:rsid w:val="00A144BD"/>
    <w:rsid w:val="00A15337"/>
    <w:rsid w:val="00A21904"/>
    <w:rsid w:val="00A2735E"/>
    <w:rsid w:val="00A279D5"/>
    <w:rsid w:val="00A340B2"/>
    <w:rsid w:val="00A34FFE"/>
    <w:rsid w:val="00A3567B"/>
    <w:rsid w:val="00A36A08"/>
    <w:rsid w:val="00A54DD4"/>
    <w:rsid w:val="00A56348"/>
    <w:rsid w:val="00A56444"/>
    <w:rsid w:val="00A568A8"/>
    <w:rsid w:val="00A70C13"/>
    <w:rsid w:val="00A71DE1"/>
    <w:rsid w:val="00A744E1"/>
    <w:rsid w:val="00A77692"/>
    <w:rsid w:val="00A77C67"/>
    <w:rsid w:val="00A84248"/>
    <w:rsid w:val="00A87AEF"/>
    <w:rsid w:val="00A92147"/>
    <w:rsid w:val="00A93B3F"/>
    <w:rsid w:val="00A97219"/>
    <w:rsid w:val="00AB0F35"/>
    <w:rsid w:val="00AB2D73"/>
    <w:rsid w:val="00AB477B"/>
    <w:rsid w:val="00AB7C2B"/>
    <w:rsid w:val="00AC04F7"/>
    <w:rsid w:val="00AD591C"/>
    <w:rsid w:val="00AD6472"/>
    <w:rsid w:val="00AE56F4"/>
    <w:rsid w:val="00AE68EB"/>
    <w:rsid w:val="00AE7149"/>
    <w:rsid w:val="00B03088"/>
    <w:rsid w:val="00B04044"/>
    <w:rsid w:val="00B05A7D"/>
    <w:rsid w:val="00B110E9"/>
    <w:rsid w:val="00B15CD2"/>
    <w:rsid w:val="00B16425"/>
    <w:rsid w:val="00B26586"/>
    <w:rsid w:val="00B27BB7"/>
    <w:rsid w:val="00B314D2"/>
    <w:rsid w:val="00B35A15"/>
    <w:rsid w:val="00B35FB7"/>
    <w:rsid w:val="00B40493"/>
    <w:rsid w:val="00B40ED3"/>
    <w:rsid w:val="00B4771E"/>
    <w:rsid w:val="00B50B37"/>
    <w:rsid w:val="00B51594"/>
    <w:rsid w:val="00B52421"/>
    <w:rsid w:val="00B56577"/>
    <w:rsid w:val="00B630CC"/>
    <w:rsid w:val="00B63C16"/>
    <w:rsid w:val="00B707DC"/>
    <w:rsid w:val="00B71F04"/>
    <w:rsid w:val="00B8374B"/>
    <w:rsid w:val="00B840CA"/>
    <w:rsid w:val="00B84429"/>
    <w:rsid w:val="00B9215E"/>
    <w:rsid w:val="00BB1805"/>
    <w:rsid w:val="00BB22C9"/>
    <w:rsid w:val="00BB64E2"/>
    <w:rsid w:val="00BB7E33"/>
    <w:rsid w:val="00BC2BC6"/>
    <w:rsid w:val="00BC2F51"/>
    <w:rsid w:val="00BC4874"/>
    <w:rsid w:val="00BD2D72"/>
    <w:rsid w:val="00BD60C8"/>
    <w:rsid w:val="00BD77A4"/>
    <w:rsid w:val="00BE1CED"/>
    <w:rsid w:val="00BE1EC6"/>
    <w:rsid w:val="00BE2BF2"/>
    <w:rsid w:val="00BE4CF8"/>
    <w:rsid w:val="00BF0809"/>
    <w:rsid w:val="00BF1937"/>
    <w:rsid w:val="00C01D74"/>
    <w:rsid w:val="00C043A6"/>
    <w:rsid w:val="00C053FD"/>
    <w:rsid w:val="00C05D08"/>
    <w:rsid w:val="00C06910"/>
    <w:rsid w:val="00C10259"/>
    <w:rsid w:val="00C12739"/>
    <w:rsid w:val="00C12CB5"/>
    <w:rsid w:val="00C13C89"/>
    <w:rsid w:val="00C14DD5"/>
    <w:rsid w:val="00C16288"/>
    <w:rsid w:val="00C25711"/>
    <w:rsid w:val="00C2756E"/>
    <w:rsid w:val="00C36388"/>
    <w:rsid w:val="00C41EDB"/>
    <w:rsid w:val="00C44BCB"/>
    <w:rsid w:val="00C51413"/>
    <w:rsid w:val="00C53609"/>
    <w:rsid w:val="00C61557"/>
    <w:rsid w:val="00C71683"/>
    <w:rsid w:val="00C725BD"/>
    <w:rsid w:val="00C7569F"/>
    <w:rsid w:val="00C769F6"/>
    <w:rsid w:val="00C812E2"/>
    <w:rsid w:val="00C8153E"/>
    <w:rsid w:val="00C84ABF"/>
    <w:rsid w:val="00C84BC2"/>
    <w:rsid w:val="00C8712B"/>
    <w:rsid w:val="00C87F31"/>
    <w:rsid w:val="00C9603A"/>
    <w:rsid w:val="00CA05C3"/>
    <w:rsid w:val="00CA244B"/>
    <w:rsid w:val="00CA25D3"/>
    <w:rsid w:val="00CA735F"/>
    <w:rsid w:val="00CA7AC8"/>
    <w:rsid w:val="00CB5D69"/>
    <w:rsid w:val="00CC0260"/>
    <w:rsid w:val="00CC2DEC"/>
    <w:rsid w:val="00CC5520"/>
    <w:rsid w:val="00CD3BCB"/>
    <w:rsid w:val="00CD5AFF"/>
    <w:rsid w:val="00CE12E8"/>
    <w:rsid w:val="00CE27AF"/>
    <w:rsid w:val="00CE29B3"/>
    <w:rsid w:val="00CE51D7"/>
    <w:rsid w:val="00CE51F2"/>
    <w:rsid w:val="00CF3F92"/>
    <w:rsid w:val="00D01FD7"/>
    <w:rsid w:val="00D0731D"/>
    <w:rsid w:val="00D232C9"/>
    <w:rsid w:val="00D25162"/>
    <w:rsid w:val="00D27B18"/>
    <w:rsid w:val="00D31BF5"/>
    <w:rsid w:val="00D360E6"/>
    <w:rsid w:val="00D42950"/>
    <w:rsid w:val="00D45347"/>
    <w:rsid w:val="00D45C09"/>
    <w:rsid w:val="00D51918"/>
    <w:rsid w:val="00D53CB3"/>
    <w:rsid w:val="00D55DE5"/>
    <w:rsid w:val="00D55F68"/>
    <w:rsid w:val="00D62BA1"/>
    <w:rsid w:val="00D65D1B"/>
    <w:rsid w:val="00D708DE"/>
    <w:rsid w:val="00D71357"/>
    <w:rsid w:val="00D749BD"/>
    <w:rsid w:val="00D7584F"/>
    <w:rsid w:val="00D835FB"/>
    <w:rsid w:val="00D867CB"/>
    <w:rsid w:val="00D92E94"/>
    <w:rsid w:val="00D92EAC"/>
    <w:rsid w:val="00D95453"/>
    <w:rsid w:val="00D96A47"/>
    <w:rsid w:val="00DA2A35"/>
    <w:rsid w:val="00DB36E1"/>
    <w:rsid w:val="00DB4F92"/>
    <w:rsid w:val="00DC43BD"/>
    <w:rsid w:val="00DD1375"/>
    <w:rsid w:val="00DD13EA"/>
    <w:rsid w:val="00DD1E70"/>
    <w:rsid w:val="00DD3E9B"/>
    <w:rsid w:val="00DD7643"/>
    <w:rsid w:val="00DE055F"/>
    <w:rsid w:val="00DE2E35"/>
    <w:rsid w:val="00DE2E7F"/>
    <w:rsid w:val="00DE30FF"/>
    <w:rsid w:val="00DE3B57"/>
    <w:rsid w:val="00DE519F"/>
    <w:rsid w:val="00E02601"/>
    <w:rsid w:val="00E044D9"/>
    <w:rsid w:val="00E06AA4"/>
    <w:rsid w:val="00E12748"/>
    <w:rsid w:val="00E22E48"/>
    <w:rsid w:val="00E246DF"/>
    <w:rsid w:val="00E3399F"/>
    <w:rsid w:val="00E460BC"/>
    <w:rsid w:val="00E51B61"/>
    <w:rsid w:val="00E52543"/>
    <w:rsid w:val="00E70154"/>
    <w:rsid w:val="00E70742"/>
    <w:rsid w:val="00E70B08"/>
    <w:rsid w:val="00E776E0"/>
    <w:rsid w:val="00E80FAF"/>
    <w:rsid w:val="00E96867"/>
    <w:rsid w:val="00EA16D5"/>
    <w:rsid w:val="00EB360D"/>
    <w:rsid w:val="00EB3D5B"/>
    <w:rsid w:val="00EB4350"/>
    <w:rsid w:val="00EB4CB5"/>
    <w:rsid w:val="00EB7491"/>
    <w:rsid w:val="00EC3289"/>
    <w:rsid w:val="00EC3F56"/>
    <w:rsid w:val="00EC54C6"/>
    <w:rsid w:val="00ED187C"/>
    <w:rsid w:val="00ED3AED"/>
    <w:rsid w:val="00ED4541"/>
    <w:rsid w:val="00ED4806"/>
    <w:rsid w:val="00ED4CE2"/>
    <w:rsid w:val="00ED63FC"/>
    <w:rsid w:val="00ED6BF1"/>
    <w:rsid w:val="00EE509A"/>
    <w:rsid w:val="00EE7FB9"/>
    <w:rsid w:val="00EF03E3"/>
    <w:rsid w:val="00EF18A5"/>
    <w:rsid w:val="00EF54EB"/>
    <w:rsid w:val="00EF63E6"/>
    <w:rsid w:val="00F034C7"/>
    <w:rsid w:val="00F040E4"/>
    <w:rsid w:val="00F07BF8"/>
    <w:rsid w:val="00F139B3"/>
    <w:rsid w:val="00F230F6"/>
    <w:rsid w:val="00F33DBB"/>
    <w:rsid w:val="00F33F5D"/>
    <w:rsid w:val="00F3528E"/>
    <w:rsid w:val="00F35946"/>
    <w:rsid w:val="00F427FD"/>
    <w:rsid w:val="00F43C65"/>
    <w:rsid w:val="00F508E2"/>
    <w:rsid w:val="00F66BF3"/>
    <w:rsid w:val="00F70351"/>
    <w:rsid w:val="00F7381D"/>
    <w:rsid w:val="00F84553"/>
    <w:rsid w:val="00F932E0"/>
    <w:rsid w:val="00FB6C18"/>
    <w:rsid w:val="00FC192B"/>
    <w:rsid w:val="00FC4BB6"/>
    <w:rsid w:val="00FD0B76"/>
    <w:rsid w:val="00FD49DB"/>
    <w:rsid w:val="00FD59C7"/>
    <w:rsid w:val="00FE1726"/>
    <w:rsid w:val="00FE34CB"/>
    <w:rsid w:val="00FE3F19"/>
    <w:rsid w:val="00FE4E0B"/>
    <w:rsid w:val="00FF362F"/>
    <w:rsid w:val="00FF4BAA"/>
    <w:rsid w:val="00FF5F14"/>
    <w:rsid w:val="00FF6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241E02C-2E80-4B58-9086-D5166A87D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2A0"/>
    <w:rPr>
      <w:sz w:val="24"/>
    </w:rPr>
  </w:style>
  <w:style w:type="paragraph" w:styleId="Rubrik1">
    <w:name w:val="heading 1"/>
    <w:basedOn w:val="Normal"/>
    <w:next w:val="Normal08"/>
    <w:qFormat/>
    <w:rsid w:val="00806502"/>
    <w:pPr>
      <w:keepNext/>
      <w:spacing w:before="600"/>
      <w:outlineLvl w:val="0"/>
    </w:pPr>
    <w:rPr>
      <w:rFonts w:ascii="Arial" w:hAnsi="Arial" w:cs="Arial"/>
      <w:kern w:val="28"/>
      <w:sz w:val="44"/>
      <w:szCs w:val="44"/>
    </w:rPr>
  </w:style>
  <w:style w:type="paragraph" w:styleId="Rubrik2">
    <w:name w:val="heading 2"/>
    <w:basedOn w:val="Normal"/>
    <w:next w:val="Normal08"/>
    <w:qFormat/>
    <w:rsid w:val="00BB1805"/>
    <w:pPr>
      <w:keepNext/>
      <w:spacing w:before="240" w:after="60"/>
      <w:outlineLvl w:val="1"/>
    </w:pPr>
    <w:rPr>
      <w:rFonts w:ascii="Arial" w:hAnsi="Arial" w:cs="Arial"/>
      <w:b/>
      <w:bCs/>
      <w:iCs/>
      <w:sz w:val="32"/>
      <w:szCs w:val="28"/>
    </w:rPr>
  </w:style>
  <w:style w:type="paragraph" w:styleId="Rubrik3">
    <w:name w:val="heading 3"/>
    <w:basedOn w:val="Normal"/>
    <w:next w:val="Normal08"/>
    <w:qFormat/>
    <w:rsid w:val="0008689C"/>
    <w:pPr>
      <w:keepNext/>
      <w:spacing w:before="240"/>
      <w:outlineLvl w:val="2"/>
    </w:pPr>
    <w:rPr>
      <w:rFonts w:ascii="Arial" w:hAnsi="Arial"/>
      <w:b/>
    </w:rPr>
  </w:style>
  <w:style w:type="paragraph" w:styleId="Rubrik4">
    <w:name w:val="heading 4"/>
    <w:basedOn w:val="Normal"/>
    <w:next w:val="Normal08"/>
    <w:qFormat/>
    <w:rsid w:val="00C12739"/>
    <w:pPr>
      <w:keepNext/>
      <w:spacing w:before="200" w:after="40"/>
      <w:outlineLvl w:val="3"/>
    </w:pPr>
    <w:rPr>
      <w:rFonts w:ascii="Arial" w:hAnsi="Arial"/>
      <w:sz w:val="22"/>
    </w:rPr>
  </w:style>
  <w:style w:type="paragraph" w:styleId="Rubrik5">
    <w:name w:val="heading 5"/>
    <w:basedOn w:val="Normal"/>
    <w:next w:val="Normal08"/>
    <w:qFormat/>
    <w:rsid w:val="00C12739"/>
    <w:pPr>
      <w:spacing w:before="240" w:after="60"/>
      <w:outlineLvl w:val="4"/>
    </w:pPr>
    <w:rPr>
      <w:rFonts w:ascii="Arial" w:hAnsi="Arial" w:cs="Calibri"/>
      <w:bCs/>
      <w:iCs/>
      <w:sz w:val="20"/>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Normal08">
    <w:name w:val="Normal 08"/>
    <w:basedOn w:val="Normal"/>
    <w:pPr>
      <w:spacing w:before="160"/>
    </w:pPr>
  </w:style>
  <w:style w:type="character" w:styleId="AnvndHyperlnk">
    <w:name w:val="FollowedHyperlink"/>
    <w:rPr>
      <w:color w:val="800080"/>
      <w:u w:val="none"/>
    </w:rPr>
  </w:style>
  <w:style w:type="paragraph" w:customStyle="1" w:styleId="Normal04">
    <w:name w:val="Normal 04"/>
    <w:basedOn w:val="Normal"/>
    <w:pPr>
      <w:spacing w:before="80"/>
    </w:pPr>
  </w:style>
  <w:style w:type="character" w:styleId="Hyperlnk">
    <w:name w:val="Hyperlink"/>
    <w:rPr>
      <w:color w:val="0000FF"/>
      <w:u w:val="none"/>
    </w:rPr>
  </w:style>
  <w:style w:type="paragraph" w:customStyle="1" w:styleId="Normal02">
    <w:name w:val="Normal 02"/>
    <w:basedOn w:val="Normal"/>
    <w:pPr>
      <w:spacing w:before="40"/>
    </w:pPr>
  </w:style>
  <w:style w:type="paragraph" w:customStyle="1" w:styleId="Normal06">
    <w:name w:val="Normal 06"/>
    <w:basedOn w:val="Normal"/>
    <w:pPr>
      <w:spacing w:before="120"/>
    </w:pPr>
  </w:style>
  <w:style w:type="paragraph" w:customStyle="1" w:styleId="Normal08nr">
    <w:name w:val="Normal 08/nr"/>
    <w:basedOn w:val="Normal"/>
    <w:pPr>
      <w:spacing w:before="160"/>
      <w:ind w:left="284" w:hanging="284"/>
    </w:pPr>
  </w:style>
  <w:style w:type="paragraph" w:customStyle="1" w:styleId="Normal123F">
    <w:name w:val="Normal 12/3/F"/>
    <w:basedOn w:val="Normal"/>
    <w:next w:val="Normal08nr"/>
    <w:rsid w:val="00ED4CE2"/>
    <w:pPr>
      <w:spacing w:before="240" w:after="60"/>
    </w:pPr>
    <w:rPr>
      <w:rFonts w:ascii="Arial" w:hAnsi="Arial" w:cs="Arial"/>
      <w:b/>
    </w:rPr>
  </w:style>
  <w:style w:type="paragraph" w:customStyle="1" w:styleId="Normal14">
    <w:name w:val="Normal 14"/>
    <w:basedOn w:val="Normal"/>
    <w:pPr>
      <w:spacing w:before="280"/>
    </w:pPr>
  </w:style>
  <w:style w:type="paragraph" w:customStyle="1" w:styleId="Normal20">
    <w:name w:val="Normal 20"/>
    <w:basedOn w:val="Normal"/>
    <w:pPr>
      <w:spacing w:before="400"/>
    </w:pPr>
  </w:style>
  <w:style w:type="paragraph" w:customStyle="1" w:styleId="Normal30">
    <w:name w:val="Normal 30"/>
    <w:basedOn w:val="Normal"/>
    <w:pPr>
      <w:spacing w:before="600"/>
    </w:pPr>
  </w:style>
  <w:style w:type="paragraph" w:customStyle="1" w:styleId="Normal35">
    <w:name w:val="Normal 35"/>
    <w:basedOn w:val="Normal"/>
    <w:pPr>
      <w:spacing w:before="700"/>
    </w:pPr>
  </w:style>
  <w:style w:type="paragraph" w:customStyle="1" w:styleId="Normal40">
    <w:name w:val="Normal 40"/>
    <w:basedOn w:val="Normal"/>
    <w:pPr>
      <w:spacing w:before="800"/>
    </w:pPr>
  </w:style>
  <w:style w:type="paragraph" w:customStyle="1" w:styleId="Normal50">
    <w:name w:val="Normal 50"/>
    <w:basedOn w:val="Normal"/>
    <w:pPr>
      <w:spacing w:before="1000"/>
    </w:pPr>
  </w:style>
  <w:style w:type="paragraph" w:customStyle="1" w:styleId="Normal70">
    <w:name w:val="Normal 70"/>
    <w:basedOn w:val="Normal"/>
    <w:pPr>
      <w:spacing w:before="1400"/>
    </w:pPr>
  </w:style>
  <w:style w:type="paragraph" w:customStyle="1" w:styleId="NormalIngenstavningskontroll">
    <w:name w:val="Normal Ingen stavningskontroll"/>
    <w:basedOn w:val="Normal"/>
    <w:rPr>
      <w:noProof/>
    </w:rPr>
  </w:style>
  <w:style w:type="paragraph" w:customStyle="1" w:styleId="Numrering">
    <w:name w:val="Numrering"/>
    <w:basedOn w:val="Normal"/>
    <w:pPr>
      <w:spacing w:before="80" w:after="80"/>
      <w:ind w:left="85" w:right="113"/>
    </w:pPr>
    <w:rPr>
      <w:sz w:val="22"/>
    </w:rPr>
  </w:style>
  <w:style w:type="paragraph" w:customStyle="1" w:styleId="Normal25">
    <w:name w:val="Normal 25"/>
    <w:basedOn w:val="Normal"/>
    <w:pPr>
      <w:spacing w:before="500"/>
    </w:pPr>
  </w:style>
  <w:style w:type="paragraph" w:styleId="Lista">
    <w:name w:val="List"/>
    <w:basedOn w:val="Normal"/>
    <w:rsid w:val="00D95453"/>
    <w:pPr>
      <w:numPr>
        <w:numId w:val="1"/>
      </w:numPr>
    </w:pPr>
  </w:style>
  <w:style w:type="paragraph" w:customStyle="1" w:styleId="Upprkning">
    <w:name w:val="Uppräkning"/>
    <w:basedOn w:val="Normal"/>
    <w:rsid w:val="00537D55"/>
    <w:pPr>
      <w:numPr>
        <w:numId w:val="5"/>
      </w:numPr>
      <w:spacing w:before="40" w:after="40"/>
      <w:ind w:right="113"/>
    </w:pPr>
  </w:style>
  <w:style w:type="paragraph" w:customStyle="1" w:styleId="Normal06s">
    <w:name w:val="Normal 06s"/>
    <w:basedOn w:val="Normal08"/>
    <w:next w:val="Normal"/>
    <w:rsid w:val="001E6F65"/>
    <w:pPr>
      <w:tabs>
        <w:tab w:val="left" w:leader="underscore" w:pos="1418"/>
      </w:tabs>
      <w:spacing w:before="120"/>
    </w:pPr>
  </w:style>
  <w:style w:type="paragraph" w:customStyle="1" w:styleId="Arial10">
    <w:name w:val="Arial10"/>
    <w:rsid w:val="00405B20"/>
    <w:rPr>
      <w:rFonts w:ascii="Arial" w:hAnsi="Arial" w:cs="Arial"/>
    </w:rPr>
  </w:style>
  <w:style w:type="paragraph" w:customStyle="1" w:styleId="Normal05">
    <w:name w:val="Normal 05"/>
    <w:basedOn w:val="Normal"/>
    <w:rsid w:val="004A1FCC"/>
    <w:pPr>
      <w:spacing w:before="100"/>
    </w:pPr>
    <w:rPr>
      <w:rFonts w:cs="Calibri"/>
      <w:szCs w:val="24"/>
    </w:rPr>
  </w:style>
  <w:style w:type="paragraph" w:customStyle="1" w:styleId="Arial10F">
    <w:name w:val="Arial10F"/>
    <w:rsid w:val="005051E2"/>
    <w:rPr>
      <w:rFonts w:ascii="Arial" w:hAnsi="Arial" w:cs="Arial"/>
      <w:b/>
    </w:rPr>
  </w:style>
  <w:style w:type="paragraph" w:customStyle="1" w:styleId="Arial12F">
    <w:name w:val="Arial12F"/>
    <w:rsid w:val="005870BA"/>
    <w:rPr>
      <w:rFonts w:ascii="Arial" w:hAnsi="Arial" w:cs="Arial"/>
      <w:b/>
      <w:sz w:val="24"/>
      <w:szCs w:val="24"/>
    </w:rPr>
  </w:style>
  <w:style w:type="paragraph" w:styleId="Sidhuvud">
    <w:name w:val="header"/>
    <w:basedOn w:val="Normal"/>
    <w:rsid w:val="000F3A53"/>
    <w:pPr>
      <w:tabs>
        <w:tab w:val="center" w:pos="4536"/>
        <w:tab w:val="right" w:pos="9072"/>
      </w:tabs>
    </w:pPr>
  </w:style>
  <w:style w:type="paragraph" w:styleId="Ballongtext">
    <w:name w:val="Balloon Text"/>
    <w:basedOn w:val="Normal"/>
    <w:semiHidden/>
    <w:rsid w:val="002E4D1A"/>
    <w:rPr>
      <w:rFonts w:ascii="Tahoma" w:hAnsi="Tahoma" w:cs="Tahoma"/>
      <w:sz w:val="16"/>
      <w:szCs w:val="16"/>
    </w:rPr>
  </w:style>
  <w:style w:type="paragraph" w:styleId="Sidfot">
    <w:name w:val="footer"/>
    <w:basedOn w:val="Arial10"/>
    <w:rsid w:val="00AB2D73"/>
    <w:pPr>
      <w:tabs>
        <w:tab w:val="right" w:pos="8760"/>
      </w:tabs>
    </w:pPr>
  </w:style>
  <w:style w:type="character" w:styleId="Sidnummer">
    <w:name w:val="page number"/>
    <w:basedOn w:val="Standardstycketeckensnitt"/>
    <w:rsid w:val="006404AA"/>
  </w:style>
  <w:style w:type="paragraph" w:customStyle="1" w:styleId="Arial20">
    <w:name w:val="Arial20"/>
    <w:rsid w:val="00C12739"/>
    <w:rPr>
      <w:rFonts w:ascii="Arial" w:hAnsi="Arial"/>
      <w:sz w:val="40"/>
      <w:szCs w:val="56"/>
    </w:rPr>
  </w:style>
  <w:style w:type="paragraph" w:customStyle="1" w:styleId="Arial28">
    <w:name w:val="Arial28"/>
    <w:next w:val="Arial20"/>
    <w:rsid w:val="00C12739"/>
    <w:pPr>
      <w:spacing w:before="500"/>
    </w:pPr>
    <w:rPr>
      <w:rFonts w:ascii="Arial" w:hAnsi="Arial" w:cs="Arial"/>
      <w:color w:val="000000"/>
      <w:sz w:val="56"/>
      <w:szCs w:val="36"/>
    </w:rPr>
  </w:style>
  <w:style w:type="paragraph" w:customStyle="1" w:styleId="Arial16">
    <w:name w:val="Arial16"/>
    <w:rsid w:val="00D360E6"/>
    <w:pPr>
      <w:spacing w:before="500"/>
      <w:ind w:right="-573"/>
    </w:pPr>
    <w:rPr>
      <w:rFonts w:ascii="Arial" w:hAnsi="Arial"/>
      <w:sz w:val="32"/>
      <w:szCs w:val="32"/>
    </w:rPr>
  </w:style>
  <w:style w:type="paragraph" w:customStyle="1" w:styleId="Arial12K">
    <w:name w:val="Arial12K"/>
    <w:rsid w:val="00405B20"/>
    <w:pPr>
      <w:spacing w:before="160"/>
    </w:pPr>
    <w:rPr>
      <w:rFonts w:ascii="Arial" w:hAnsi="Arial" w:cs="Arial"/>
      <w:i/>
      <w:sz w:val="24"/>
      <w:szCs w:val="24"/>
    </w:rPr>
  </w:style>
  <w:style w:type="paragraph" w:customStyle="1" w:styleId="Svartrubrik">
    <w:name w:val="Svart rubrik"/>
    <w:rsid w:val="00D835FB"/>
    <w:rPr>
      <w:rFonts w:ascii="Arial" w:hAnsi="Arial"/>
      <w:sz w:val="72"/>
    </w:rPr>
  </w:style>
  <w:style w:type="table" w:styleId="Tabellrutnt">
    <w:name w:val="Table Grid"/>
    <w:basedOn w:val="Normaltabell"/>
    <w:rsid w:val="00FF4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2">
    <w:name w:val="Arial12"/>
    <w:rsid w:val="005051E2"/>
    <w:pPr>
      <w:spacing w:before="50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latina\Platina%20Document%20Archive\Templates\Motala%20Kommun\Styrdokument%20Riktlinjer.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Styrdokument Riktlinjer.DOT</Template>
  <TotalTime>1</TotalTime>
  <Pages>3</Pages>
  <Words>413</Words>
  <Characters>2195</Characters>
  <Application>Microsoft Office Word</Application>
  <DocSecurity>8</DocSecurity>
  <Lines>18</Lines>
  <Paragraphs>5</Paragraphs>
  <ScaleCrop>false</ScaleCrop>
  <HeadingPairs>
    <vt:vector size="2" baseType="variant">
      <vt:variant>
        <vt:lpstr>Rubrik</vt:lpstr>
      </vt:variant>
      <vt:variant>
        <vt:i4>1</vt:i4>
      </vt:variant>
    </vt:vector>
  </HeadingPairs>
  <TitlesOfParts>
    <vt:vector size="1" baseType="lpstr">
      <vt:lpstr>Mall för riktlinjer för Motala kommun</vt:lpstr>
    </vt:vector>
  </TitlesOfParts>
  <Company>Motala kommun</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riktlinjer för Motala kommun</dc:title>
  <dc:subject/>
  <dc:creator>Marcus Lundström</dc:creator>
  <cp:keywords/>
  <cp:lastModifiedBy>Jan Rozanski</cp:lastModifiedBy>
  <cp:revision>2</cp:revision>
  <cp:lastPrinted>2010-10-04T11:14:00Z</cp:lastPrinted>
  <dcterms:created xsi:type="dcterms:W3CDTF">2018-12-17T11:43:00Z</dcterms:created>
  <dcterms:modified xsi:type="dcterms:W3CDTF">2018-12-17T11:43:00Z</dcterms:modified>
</cp:coreProperties>
</file>