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5BC6E" w14:textId="77777777" w:rsidR="00F10157" w:rsidRPr="00F336CC" w:rsidRDefault="00A25BA9" w:rsidP="00F336CC">
      <w:pPr>
        <w:pStyle w:val="Dokumenttitel"/>
        <w:rPr>
          <w:lang w:val="en-US"/>
        </w:rPr>
      </w:pPr>
      <w:r w:rsidRPr="00F336CC">
        <w:rPr>
          <w:lang w:val="en-US"/>
        </w:rPr>
        <w:t>Lorem ipsum dolor sit amet, consectetur adipiscing elit</w:t>
      </w:r>
    </w:p>
    <w:p w14:paraId="1A8A7E70" w14:textId="77777777" w:rsidR="00A25BA9" w:rsidRPr="00F336CC" w:rsidRDefault="00A25BA9" w:rsidP="00A25BA9">
      <w:pPr>
        <w:rPr>
          <w:rFonts w:asciiTheme="minorHAnsi" w:hAnsiTheme="minorHAnsi"/>
          <w:sz w:val="22"/>
          <w:lang w:val="en-US"/>
        </w:rPr>
      </w:pPr>
    </w:p>
    <w:p w14:paraId="4E214430" w14:textId="77777777" w:rsidR="00504BA0" w:rsidRPr="00F336CC" w:rsidRDefault="00504BA0" w:rsidP="00A25BA9">
      <w:pPr>
        <w:rPr>
          <w:rFonts w:asciiTheme="minorHAnsi" w:hAnsiTheme="minorHAnsi"/>
          <w:b/>
          <w:sz w:val="22"/>
          <w:lang w:val="en-US"/>
        </w:rPr>
      </w:pPr>
    </w:p>
    <w:p w14:paraId="6D41B36F" w14:textId="77777777" w:rsidR="00A25BA9" w:rsidRPr="00F336CC" w:rsidRDefault="00A25BA9" w:rsidP="00F336CC">
      <w:pPr>
        <w:pStyle w:val="Datumupprttande"/>
        <w:spacing w:after="0"/>
        <w:rPr>
          <w:b w:val="0"/>
          <w:bCs/>
        </w:rPr>
      </w:pPr>
      <w:r w:rsidRPr="00A25BA9">
        <w:t>Datum för upprättande:</w:t>
      </w:r>
      <w:r>
        <w:t xml:space="preserve"> </w:t>
      </w:r>
      <w:r w:rsidRPr="00F336CC">
        <w:rPr>
          <w:b w:val="0"/>
          <w:bCs/>
        </w:rPr>
        <w:t>20XX-XX-XX</w:t>
      </w:r>
    </w:p>
    <w:p w14:paraId="0C8DACE7" w14:textId="77777777" w:rsidR="00F10157" w:rsidRPr="00A25BA9" w:rsidRDefault="00A25BA9" w:rsidP="00F336CC">
      <w:pPr>
        <w:pStyle w:val="Datumupprttande"/>
        <w:spacing w:after="0"/>
      </w:pPr>
      <w:r w:rsidRPr="00A25BA9">
        <w:t>Datum för senaste revidering:</w:t>
      </w:r>
      <w:r>
        <w:t xml:space="preserve"> </w:t>
      </w:r>
      <w:r w:rsidRPr="00F336CC">
        <w:rPr>
          <w:b w:val="0"/>
          <w:bCs/>
        </w:rPr>
        <w:t>20XX-XX-XX</w:t>
      </w:r>
    </w:p>
    <w:p w14:paraId="322ECBE5" w14:textId="77777777" w:rsidR="00F10157" w:rsidRDefault="00F10157" w:rsidP="00F336CC">
      <w:pPr>
        <w:pStyle w:val="Rubrik1"/>
        <w:sectPr w:rsidR="00F10157" w:rsidSect="00F63928">
          <w:headerReference w:type="default" r:id="rId8"/>
          <w:footerReference w:type="default" r:id="rId9"/>
          <w:pgSz w:w="11906" w:h="16838" w:code="9"/>
          <w:pgMar w:top="2268" w:right="2268" w:bottom="1985" w:left="1418" w:header="1134" w:footer="907" w:gutter="0"/>
          <w:cols w:space="720"/>
          <w:noEndnote/>
          <w:docGrid w:linePitch="340"/>
        </w:sectPr>
      </w:pPr>
    </w:p>
    <w:sdt>
      <w:sdtPr>
        <w:rPr>
          <w:rFonts w:ascii="Garamond" w:eastAsiaTheme="minorHAnsi" w:hAnsi="Garamond" w:cstheme="minorBidi"/>
          <w:sz w:val="25"/>
          <w:szCs w:val="22"/>
        </w:rPr>
        <w:id w:val="-658312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50EFF3" w14:textId="77777777" w:rsidR="00F10157" w:rsidRPr="00A25BA9" w:rsidRDefault="00F10157" w:rsidP="00F336CC">
          <w:pPr>
            <w:pStyle w:val="Innehllsfrteckningsrubrik"/>
          </w:pPr>
          <w:r w:rsidRPr="00A25BA9">
            <w:t>Innehåll</w:t>
          </w:r>
        </w:p>
        <w:p w14:paraId="64121C5C" w14:textId="77777777" w:rsidR="00A25BA9" w:rsidRPr="00A25BA9" w:rsidRDefault="00A25BA9" w:rsidP="00A25BA9"/>
        <w:p w14:paraId="25D6E285" w14:textId="77777777" w:rsidR="008F7C22" w:rsidRDefault="00A25BA9">
          <w:pPr>
            <w:pStyle w:val="Innehll1"/>
            <w:tabs>
              <w:tab w:val="right" w:leader="dot" w:pos="7360"/>
            </w:tabs>
            <w:rPr>
              <w:rFonts w:asciiTheme="minorHAnsi" w:eastAsiaTheme="minorEastAsia" w:hAnsiTheme="minorHAnsi"/>
              <w:noProof/>
              <w:lang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399159" w:history="1">
            <w:r w:rsidR="008F7C22" w:rsidRPr="003446A1">
              <w:rPr>
                <w:rStyle w:val="Hyperlnk"/>
                <w:noProof/>
              </w:rPr>
              <w:t>Rubriknivå 1</w:t>
            </w:r>
            <w:r w:rsidR="008F7C22">
              <w:rPr>
                <w:noProof/>
                <w:webHidden/>
              </w:rPr>
              <w:tab/>
            </w:r>
            <w:r w:rsidR="008F7C22">
              <w:rPr>
                <w:noProof/>
                <w:webHidden/>
              </w:rPr>
              <w:fldChar w:fldCharType="begin"/>
            </w:r>
            <w:r w:rsidR="008F7C22">
              <w:rPr>
                <w:noProof/>
                <w:webHidden/>
              </w:rPr>
              <w:instrText xml:space="preserve"> PAGEREF _Toc41399159 \h </w:instrText>
            </w:r>
            <w:r w:rsidR="008F7C22">
              <w:rPr>
                <w:noProof/>
                <w:webHidden/>
              </w:rPr>
            </w:r>
            <w:r w:rsidR="008F7C22">
              <w:rPr>
                <w:noProof/>
                <w:webHidden/>
              </w:rPr>
              <w:fldChar w:fldCharType="separate"/>
            </w:r>
            <w:r w:rsidR="008F7C22">
              <w:rPr>
                <w:noProof/>
                <w:webHidden/>
              </w:rPr>
              <w:t>3</w:t>
            </w:r>
            <w:r w:rsidR="008F7C22">
              <w:rPr>
                <w:noProof/>
                <w:webHidden/>
              </w:rPr>
              <w:fldChar w:fldCharType="end"/>
            </w:r>
          </w:hyperlink>
        </w:p>
        <w:p w14:paraId="3FBCCDC6" w14:textId="77777777" w:rsidR="008F7C22" w:rsidRDefault="008F7C22">
          <w:pPr>
            <w:pStyle w:val="Innehll2"/>
            <w:tabs>
              <w:tab w:val="right" w:leader="dot" w:pos="7360"/>
            </w:tabs>
            <w:rPr>
              <w:rFonts w:asciiTheme="minorHAnsi" w:eastAsiaTheme="minorEastAsia" w:hAnsiTheme="minorHAnsi"/>
              <w:noProof/>
              <w:lang w:eastAsia="sv-SE"/>
            </w:rPr>
          </w:pPr>
          <w:hyperlink w:anchor="_Toc41399160" w:history="1">
            <w:r w:rsidRPr="003446A1">
              <w:rPr>
                <w:rStyle w:val="Hyperlnk"/>
                <w:noProof/>
              </w:rPr>
              <w:t>Rubriknivå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_Toc41399160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2F0D61" w14:textId="77777777" w:rsidR="008F7C22" w:rsidRDefault="008F7C22">
          <w:pPr>
            <w:pStyle w:val="Innehll3"/>
            <w:tabs>
              <w:tab w:val="right" w:leader="dot" w:pos="7360"/>
            </w:tabs>
            <w:rPr>
              <w:rFonts w:asciiTheme="minorHAnsi" w:eastAsiaTheme="minorEastAsia" w:hAnsiTheme="minorHAnsi"/>
              <w:noProof/>
              <w:lang w:eastAsia="sv-SE"/>
            </w:rPr>
          </w:pPr>
          <w:hyperlink w:anchor="_Toc41399161" w:history="1">
            <w:r w:rsidRPr="003446A1">
              <w:rPr>
                <w:rStyle w:val="Hyperlnk"/>
                <w:noProof/>
              </w:rPr>
              <w:t>Rubriknivå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_Toc41399161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212405" w14:textId="77777777" w:rsidR="00F10157" w:rsidRDefault="00A25BA9">
          <w:r>
            <w:rPr>
              <w:rFonts w:ascii="Barlow" w:hAnsi="Barlow"/>
              <w:sz w:val="22"/>
            </w:rPr>
            <w:fldChar w:fldCharType="end"/>
          </w:r>
        </w:p>
      </w:sdtContent>
    </w:sdt>
    <w:p w14:paraId="6B6FAF3A" w14:textId="77777777" w:rsidR="00F10157" w:rsidRDefault="00F10157" w:rsidP="00F336CC">
      <w:pPr>
        <w:pStyle w:val="Innehllsfrteckningsrubrik"/>
        <w:rPr>
          <w:rFonts w:ascii="Barlow Semi Condensed SemiBold" w:hAnsi="Barlow Semi Condensed SemiBold"/>
          <w:sz w:val="36"/>
        </w:rPr>
      </w:pPr>
      <w:r>
        <w:br w:type="page"/>
      </w:r>
    </w:p>
    <w:p w14:paraId="36A234FD" w14:textId="77777777" w:rsidR="00FC09A0" w:rsidRDefault="00544168" w:rsidP="00F336CC">
      <w:pPr>
        <w:pStyle w:val="Rubrik1"/>
      </w:pPr>
      <w:bookmarkStart w:id="0" w:name="_Toc41399159"/>
      <w:r>
        <w:lastRenderedPageBreak/>
        <w:t>Rubriknivå 1</w:t>
      </w:r>
      <w:bookmarkEnd w:id="0"/>
      <w:r w:rsidR="00F10157">
        <w:t xml:space="preserve"> </w:t>
      </w:r>
    </w:p>
    <w:p w14:paraId="07D79D90" w14:textId="77777777" w:rsidR="00094075" w:rsidRPr="00E069E2" w:rsidRDefault="00544168" w:rsidP="00094075">
      <w:r>
        <w:t>Här skriver du brödtext</w:t>
      </w:r>
      <w:r w:rsidR="0029437D">
        <w:t>.</w:t>
      </w:r>
      <w:r w:rsidR="00094075">
        <w:t xml:space="preserve"> </w:t>
      </w:r>
    </w:p>
    <w:p w14:paraId="75C45402" w14:textId="77777777" w:rsidR="00FC7CA1" w:rsidRPr="00FC7CA1" w:rsidRDefault="00544168" w:rsidP="00094075">
      <w:pPr>
        <w:pStyle w:val="Rubrik2"/>
      </w:pPr>
      <w:bookmarkStart w:id="1" w:name="_Toc41399160"/>
      <w:r>
        <w:t>Rubriknivå 2</w:t>
      </w:r>
      <w:bookmarkEnd w:id="1"/>
    </w:p>
    <w:p w14:paraId="07D7C17F" w14:textId="77777777" w:rsidR="00FC7CA1" w:rsidRPr="00FC7CA1" w:rsidRDefault="00544168" w:rsidP="00094075">
      <w:r>
        <w:t>Här skriver du brödtext.</w:t>
      </w:r>
      <w:r w:rsidR="00094075">
        <w:t xml:space="preserve"> </w:t>
      </w:r>
    </w:p>
    <w:p w14:paraId="7B26E6D8" w14:textId="77777777" w:rsidR="00FC7CA1" w:rsidRPr="00FC7CA1" w:rsidRDefault="00544168" w:rsidP="00544168">
      <w:pPr>
        <w:pStyle w:val="Rubrik3"/>
      </w:pPr>
      <w:bookmarkStart w:id="2" w:name="_Toc41399161"/>
      <w:r>
        <w:t>Rubriknivå 3</w:t>
      </w:r>
      <w:bookmarkEnd w:id="2"/>
    </w:p>
    <w:p w14:paraId="1E72F823" w14:textId="77777777" w:rsidR="00544168" w:rsidRDefault="00544168" w:rsidP="00094075">
      <w:r>
        <w:t>Här skriver du brödtext.</w:t>
      </w:r>
      <w:r w:rsidR="00094075">
        <w:t xml:space="preserve"> </w:t>
      </w:r>
    </w:p>
    <w:p w14:paraId="3BA6205F" w14:textId="77777777" w:rsidR="00544168" w:rsidRPr="00FC7CA1" w:rsidRDefault="00544168" w:rsidP="00F25C5F">
      <w:pPr>
        <w:pStyle w:val="Rubrik4"/>
      </w:pPr>
      <w:r>
        <w:t xml:space="preserve">Rubriknivå </w:t>
      </w:r>
      <w:r w:rsidR="00F25C5F">
        <w:t>4</w:t>
      </w:r>
    </w:p>
    <w:p w14:paraId="6F34A531" w14:textId="77777777" w:rsidR="00E40C93" w:rsidRDefault="00544168" w:rsidP="00E40C93">
      <w:r>
        <w:t>Här skriver du brödtext.</w:t>
      </w:r>
    </w:p>
    <w:sectPr w:rsidR="00E40C93" w:rsidSect="00F10157">
      <w:headerReference w:type="default" r:id="rId10"/>
      <w:footerReference w:type="default" r:id="rId11"/>
      <w:pgSz w:w="11906" w:h="16838" w:code="9"/>
      <w:pgMar w:top="2268" w:right="2268" w:bottom="1985" w:left="2268" w:header="1134" w:footer="113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5006C" w14:textId="77777777" w:rsidR="000C7325" w:rsidRDefault="000C7325" w:rsidP="00FC09A0">
      <w:r>
        <w:separator/>
      </w:r>
    </w:p>
  </w:endnote>
  <w:endnote w:type="continuationSeparator" w:id="0">
    <w:p w14:paraId="617DC0E7" w14:textId="77777777" w:rsidR="000C7325" w:rsidRDefault="000C7325" w:rsidP="00FC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rlow Semi Condensed SemiBold">
    <w:panose1 w:val="000007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rlow Semi Condensed">
    <w:panose1 w:val="00000506000000000000"/>
    <w:charset w:val="00"/>
    <w:family w:val="modern"/>
    <w:notTrueType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0B5C" w14:textId="77777777" w:rsidR="00A25BA9" w:rsidRPr="00F63928" w:rsidRDefault="00A25BA9" w:rsidP="00094075">
    <w:pPr>
      <w:tabs>
        <w:tab w:val="center" w:pos="4110"/>
      </w:tabs>
      <w:spacing w:after="0"/>
      <w:rPr>
        <w:rFonts w:ascii="Barlow Semi Condensed" w:hAnsi="Barlow Semi Condensed"/>
        <w:sz w:val="20"/>
        <w:szCs w:val="20"/>
      </w:rPr>
    </w:pPr>
    <w:r w:rsidRPr="00F63928">
      <w:rPr>
        <w:rFonts w:ascii="Barlow Semi Condensed" w:hAnsi="Barlow Semi Condensed"/>
        <w:sz w:val="20"/>
        <w:szCs w:val="20"/>
      </w:rPr>
      <w:t>Förvaltning</w:t>
    </w:r>
    <w:r w:rsidR="00094075">
      <w:rPr>
        <w:rFonts w:ascii="Barlow Semi Condensed" w:hAnsi="Barlow Semi Condensed"/>
        <w:sz w:val="20"/>
        <w:szCs w:val="20"/>
      </w:rPr>
      <w:tab/>
    </w:r>
  </w:p>
  <w:p w14:paraId="7EEF7766" w14:textId="77777777" w:rsidR="00A25BA9" w:rsidRPr="00F63928" w:rsidRDefault="00A25BA9" w:rsidP="00094075">
    <w:pPr>
      <w:spacing w:after="0"/>
      <w:rPr>
        <w:rFonts w:asciiTheme="majorHAnsi" w:hAnsiTheme="majorHAnsi"/>
        <w:sz w:val="28"/>
        <w:szCs w:val="28"/>
      </w:rPr>
    </w:pPr>
    <w:r w:rsidRPr="00F63928">
      <w:rPr>
        <w:rFonts w:asciiTheme="majorHAnsi" w:hAnsiTheme="majorHAnsi"/>
        <w:sz w:val="28"/>
        <w:szCs w:val="28"/>
      </w:rPr>
      <w:t>Verksamhets-/enhetsnamn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C591C" w14:textId="77777777" w:rsidR="00F10157" w:rsidRDefault="00F10157">
    <w:pPr>
      <w:pStyle w:val="Sidfot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FBBF7AF" wp14:editId="2919BEE8">
              <wp:simplePos x="0" y="0"/>
              <wp:positionH relativeFrom="margin">
                <wp:posOffset>-606803</wp:posOffset>
              </wp:positionH>
              <wp:positionV relativeFrom="paragraph">
                <wp:posOffset>33792</wp:posOffset>
              </wp:positionV>
              <wp:extent cx="5781185" cy="0"/>
              <wp:effectExtent l="0" t="0" r="29210" b="19050"/>
              <wp:wrapNone/>
              <wp:docPr id="2" name="Rak koppli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18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9D02CD" id="Rak koppling 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7.8pt,2.65pt" to="407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" strokecolor="black [3213]" strokeweight=".5pt">
              <w10:wrap anchorx="margin"/>
            </v:lin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5BBD84F3" wp14:editId="10A240BD">
              <wp:simplePos x="0" y="0"/>
              <wp:positionH relativeFrom="margin">
                <wp:posOffset>3423430</wp:posOffset>
              </wp:positionH>
              <wp:positionV relativeFrom="paragraph">
                <wp:posOffset>152400</wp:posOffset>
              </wp:positionV>
              <wp:extent cx="2360930" cy="1404620"/>
              <wp:effectExtent l="0" t="0" r="0" b="0"/>
              <wp:wrapSquare wrapText="bothSides"/>
              <wp:docPr id="3" name="Textrut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F14FC6" w14:textId="77777777" w:rsidR="00F10157" w:rsidRPr="00131568" w:rsidRDefault="00F10157" w:rsidP="00A23142">
                          <w:pPr>
                            <w:jc w:val="right"/>
                            <w:rPr>
                              <w:rFonts w:ascii="Barlow" w:hAnsi="Barlow"/>
                              <w:sz w:val="18"/>
                              <w:szCs w:val="18"/>
                            </w:rPr>
                          </w:pPr>
                          <w:r w:rsidRPr="00AB34B0">
                            <w:rPr>
                              <w:rFonts w:ascii="Barlow" w:hAnsi="Barlow"/>
                              <w:sz w:val="18"/>
                              <w:szCs w:val="18"/>
                            </w:rPr>
                            <w:t xml:space="preserve">Sida </w:t>
                          </w:r>
                          <w:r w:rsidRPr="00AB34B0">
                            <w:rPr>
                              <w:rFonts w:ascii="Barlow" w:hAnsi="Barlow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B34B0">
                            <w:rPr>
                              <w:rFonts w:ascii="Barlow" w:hAnsi="Barlow"/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AB34B0">
                            <w:rPr>
                              <w:rFonts w:ascii="Barlow" w:hAnsi="Barlow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04BA0">
                            <w:rPr>
                              <w:rFonts w:ascii="Barlow" w:hAnsi="Barlow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AB34B0">
                            <w:rPr>
                              <w:rFonts w:ascii="Barlow" w:hAnsi="Barlow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AB34B0">
                            <w:rPr>
                              <w:rFonts w:ascii="Barlow" w:hAnsi="Barlow"/>
                              <w:sz w:val="18"/>
                              <w:szCs w:val="18"/>
                            </w:rPr>
                            <w:t xml:space="preserve"> av </w:t>
                          </w:r>
                          <w:r w:rsidRPr="00AB34B0">
                            <w:rPr>
                              <w:rFonts w:ascii="Barlow" w:hAnsi="Barlow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B34B0">
                            <w:rPr>
                              <w:rFonts w:ascii="Barlow" w:hAnsi="Barlow"/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AB34B0">
                            <w:rPr>
                              <w:rFonts w:ascii="Barlow" w:hAnsi="Barlow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04BA0">
                            <w:rPr>
                              <w:rFonts w:ascii="Barlow" w:hAnsi="Barlow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t>3</w:t>
                          </w:r>
                          <w:r w:rsidRPr="00AB34B0">
                            <w:rPr>
                              <w:rFonts w:ascii="Barlow" w:hAnsi="Barlow"/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BD84F3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style="position:absolute;margin-left:269.55pt;margin-top:12pt;width:185.9pt;height:110.6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8iLR4t8AAAAKAQAADwAAAAAAAAAA&#10;AAAAAABVBAAAZHJzL2Rvd25yZXYueG1sUEsFBgAAAAAEAAQA8wAAAGEFAAAAAA==&#10;" filled="f" stroked="f">
              <v:textbox style="mso-fit-shape-to-text:t">
                <w:txbxContent>
                  <w:p w14:paraId="6CF14FC6" w14:textId="77777777" w:rsidR="00F10157" w:rsidRPr="00131568" w:rsidRDefault="00F10157" w:rsidP="00A23142">
                    <w:pPr>
                      <w:jc w:val="right"/>
                      <w:rPr>
                        <w:rFonts w:ascii="Barlow" w:hAnsi="Barlow"/>
                        <w:sz w:val="18"/>
                        <w:szCs w:val="18"/>
                      </w:rPr>
                    </w:pPr>
                    <w:r w:rsidRPr="00AB34B0">
                      <w:rPr>
                        <w:rFonts w:ascii="Barlow" w:hAnsi="Barlow"/>
                        <w:sz w:val="18"/>
                        <w:szCs w:val="18"/>
                      </w:rPr>
                      <w:t xml:space="preserve">Sida </w:t>
                    </w:r>
                    <w:r w:rsidRPr="00AB34B0">
                      <w:rPr>
                        <w:rFonts w:ascii="Barlow" w:hAnsi="Barlow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AB34B0">
                      <w:rPr>
                        <w:rFonts w:ascii="Barlow" w:hAnsi="Barlow"/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AB34B0">
                      <w:rPr>
                        <w:rFonts w:ascii="Barlow" w:hAnsi="Barlow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04BA0">
                      <w:rPr>
                        <w:rFonts w:ascii="Barlow" w:hAnsi="Barlow"/>
                        <w:b/>
                        <w:bCs/>
                        <w:noProof/>
                        <w:sz w:val="18"/>
                        <w:szCs w:val="18"/>
                      </w:rPr>
                      <w:t>2</w:t>
                    </w:r>
                    <w:r w:rsidRPr="00AB34B0">
                      <w:rPr>
                        <w:rFonts w:ascii="Barlow" w:hAnsi="Barlow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AB34B0">
                      <w:rPr>
                        <w:rFonts w:ascii="Barlow" w:hAnsi="Barlow"/>
                        <w:sz w:val="18"/>
                        <w:szCs w:val="18"/>
                      </w:rPr>
                      <w:t xml:space="preserve"> av </w:t>
                    </w:r>
                    <w:r w:rsidRPr="00AB34B0">
                      <w:rPr>
                        <w:rFonts w:ascii="Barlow" w:hAnsi="Barlow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AB34B0">
                      <w:rPr>
                        <w:rFonts w:ascii="Barlow" w:hAnsi="Barlow"/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AB34B0">
                      <w:rPr>
                        <w:rFonts w:ascii="Barlow" w:hAnsi="Barlow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04BA0">
                      <w:rPr>
                        <w:rFonts w:ascii="Barlow" w:hAnsi="Barlow"/>
                        <w:b/>
                        <w:bCs/>
                        <w:noProof/>
                        <w:sz w:val="18"/>
                        <w:szCs w:val="18"/>
                      </w:rPr>
                      <w:t>3</w:t>
                    </w:r>
                    <w:r w:rsidRPr="00AB34B0">
                      <w:rPr>
                        <w:rFonts w:ascii="Barlow" w:hAnsi="Barlow"/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B9A39B3" wp14:editId="26A453DB">
              <wp:simplePos x="0" y="0"/>
              <wp:positionH relativeFrom="margin">
                <wp:posOffset>-686290</wp:posOffset>
              </wp:positionH>
              <wp:positionV relativeFrom="paragraph">
                <wp:posOffset>156845</wp:posOffset>
              </wp:positionV>
              <wp:extent cx="2543175" cy="1404620"/>
              <wp:effectExtent l="0" t="0" r="0" b="0"/>
              <wp:wrapSquare wrapText="bothSides"/>
              <wp:docPr id="4" name="Textrut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E246BB" w14:textId="77777777" w:rsidR="00F10157" w:rsidRPr="00AB34B0" w:rsidRDefault="00F10157" w:rsidP="007960F0">
                          <w:pPr>
                            <w:rPr>
                              <w:rFonts w:ascii="Barlow" w:hAnsi="Barlow"/>
                              <w:sz w:val="18"/>
                              <w:szCs w:val="18"/>
                            </w:rPr>
                          </w:pPr>
                          <w:r w:rsidRPr="005F480B">
                            <w:rPr>
                              <w:rFonts w:ascii="Barlow" w:hAnsi="Barlow"/>
                              <w:sz w:val="18"/>
                              <w:szCs w:val="18"/>
                            </w:rPr>
                            <w:t>motala.se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9A39B3" id="Textruta 4" o:spid="_x0000_s1027" type="#_x0000_t202" style="position:absolute;margin-left:-54.05pt;margin-top:12.35pt;width:200.2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" filled="f" stroked="f">
              <v:textbox style="mso-fit-shape-to-text:t">
                <w:txbxContent>
                  <w:p w14:paraId="6CE246BB" w14:textId="77777777" w:rsidR="00F10157" w:rsidRPr="00AB34B0" w:rsidRDefault="00F10157" w:rsidP="007960F0">
                    <w:pPr>
                      <w:rPr>
                        <w:rFonts w:ascii="Barlow" w:hAnsi="Barlow"/>
                        <w:sz w:val="18"/>
                        <w:szCs w:val="18"/>
                      </w:rPr>
                    </w:pPr>
                    <w:r w:rsidRPr="005F480B">
                      <w:rPr>
                        <w:rFonts w:ascii="Barlow" w:hAnsi="Barlow"/>
                        <w:sz w:val="18"/>
                        <w:szCs w:val="18"/>
                      </w:rPr>
                      <w:t>motala.se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26200" w14:textId="77777777" w:rsidR="000C7325" w:rsidRDefault="000C7325" w:rsidP="00FC09A0">
      <w:r>
        <w:separator/>
      </w:r>
    </w:p>
  </w:footnote>
  <w:footnote w:type="continuationSeparator" w:id="0">
    <w:p w14:paraId="1BEE47DF" w14:textId="77777777" w:rsidR="000C7325" w:rsidRDefault="000C7325" w:rsidP="00FC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AB04" w14:textId="77777777" w:rsidR="00F10157" w:rsidRDefault="00F10157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82816" behindDoc="1" locked="0" layoutInCell="1" allowOverlap="1" wp14:anchorId="32A593D3" wp14:editId="1524CC3D">
          <wp:simplePos x="0" y="0"/>
          <wp:positionH relativeFrom="column">
            <wp:posOffset>-876445</wp:posOffset>
          </wp:positionH>
          <wp:positionV relativeFrom="paragraph">
            <wp:posOffset>-706120</wp:posOffset>
          </wp:positionV>
          <wp:extent cx="7519969" cy="10637134"/>
          <wp:effectExtent l="0" t="0" r="5080" b="0"/>
          <wp:wrapNone/>
          <wp:docPr id="11" name="Bildobjekt 11" descr="Framsidan innehåller en ljusblå färgplatta, en illustration med en solfjäder och kommunens logotyp." title="Bakgrundsbild med blå platta, solfjäder och kommun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ramsi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9969" cy="106371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D12B" w14:textId="77777777" w:rsidR="00F10157" w:rsidRDefault="00F101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C7AE9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C0C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2CF2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5E46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FEF0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A8E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4E1C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EEF45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14B16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FEE8B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6445BF"/>
    <w:multiLevelType w:val="multilevel"/>
    <w:tmpl w:val="041D001D"/>
    <w:styleLink w:val="ListaMK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D621169"/>
    <w:multiLevelType w:val="hybridMultilevel"/>
    <w:tmpl w:val="2A520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059CD"/>
    <w:multiLevelType w:val="multilevel"/>
    <w:tmpl w:val="041D001D"/>
    <w:numStyleLink w:val="ListaMK"/>
  </w:abstractNum>
  <w:num w:numId="1" w16cid:durableId="41180097">
    <w:abstractNumId w:val="11"/>
  </w:num>
  <w:num w:numId="2" w16cid:durableId="1638953099">
    <w:abstractNumId w:val="10"/>
  </w:num>
  <w:num w:numId="3" w16cid:durableId="2008747336">
    <w:abstractNumId w:val="12"/>
  </w:num>
  <w:num w:numId="4" w16cid:durableId="1820998387">
    <w:abstractNumId w:val="8"/>
  </w:num>
  <w:num w:numId="5" w16cid:durableId="331495666">
    <w:abstractNumId w:val="3"/>
  </w:num>
  <w:num w:numId="6" w16cid:durableId="1462386395">
    <w:abstractNumId w:val="2"/>
  </w:num>
  <w:num w:numId="7" w16cid:durableId="1011495794">
    <w:abstractNumId w:val="1"/>
  </w:num>
  <w:num w:numId="8" w16cid:durableId="649479301">
    <w:abstractNumId w:val="0"/>
  </w:num>
  <w:num w:numId="9" w16cid:durableId="788159957">
    <w:abstractNumId w:val="9"/>
  </w:num>
  <w:num w:numId="10" w16cid:durableId="2048139091">
    <w:abstractNumId w:val="7"/>
  </w:num>
  <w:num w:numId="11" w16cid:durableId="1157576785">
    <w:abstractNumId w:val="6"/>
  </w:num>
  <w:num w:numId="12" w16cid:durableId="190069551">
    <w:abstractNumId w:val="5"/>
  </w:num>
  <w:num w:numId="13" w16cid:durableId="1285039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9E1"/>
    <w:rsid w:val="00017B41"/>
    <w:rsid w:val="00032BE4"/>
    <w:rsid w:val="00071B53"/>
    <w:rsid w:val="000829E1"/>
    <w:rsid w:val="00094075"/>
    <w:rsid w:val="00095E97"/>
    <w:rsid w:val="000C7325"/>
    <w:rsid w:val="000F488D"/>
    <w:rsid w:val="00100608"/>
    <w:rsid w:val="00131568"/>
    <w:rsid w:val="00150013"/>
    <w:rsid w:val="00162EA0"/>
    <w:rsid w:val="00187E2E"/>
    <w:rsid w:val="001C442B"/>
    <w:rsid w:val="001C4796"/>
    <w:rsid w:val="001D006D"/>
    <w:rsid w:val="00202661"/>
    <w:rsid w:val="00230DD4"/>
    <w:rsid w:val="00231348"/>
    <w:rsid w:val="00234250"/>
    <w:rsid w:val="002364AF"/>
    <w:rsid w:val="00250521"/>
    <w:rsid w:val="00275878"/>
    <w:rsid w:val="00277D32"/>
    <w:rsid w:val="00277DBE"/>
    <w:rsid w:val="00280167"/>
    <w:rsid w:val="0029437D"/>
    <w:rsid w:val="002C0DED"/>
    <w:rsid w:val="002D5B96"/>
    <w:rsid w:val="002F2DA2"/>
    <w:rsid w:val="00301FFD"/>
    <w:rsid w:val="003467F6"/>
    <w:rsid w:val="003A6E2E"/>
    <w:rsid w:val="003E5C1D"/>
    <w:rsid w:val="003F152B"/>
    <w:rsid w:val="00415783"/>
    <w:rsid w:val="00462A0D"/>
    <w:rsid w:val="00484DA5"/>
    <w:rsid w:val="004A2E25"/>
    <w:rsid w:val="004A6603"/>
    <w:rsid w:val="004B102F"/>
    <w:rsid w:val="004B65E1"/>
    <w:rsid w:val="004C0157"/>
    <w:rsid w:val="004F4C5A"/>
    <w:rsid w:val="00504BA0"/>
    <w:rsid w:val="00544168"/>
    <w:rsid w:val="00563ED3"/>
    <w:rsid w:val="00567EB0"/>
    <w:rsid w:val="00576BC1"/>
    <w:rsid w:val="005F349D"/>
    <w:rsid w:val="005F480B"/>
    <w:rsid w:val="00662BDC"/>
    <w:rsid w:val="0068323F"/>
    <w:rsid w:val="0069669A"/>
    <w:rsid w:val="006B3D12"/>
    <w:rsid w:val="007400F8"/>
    <w:rsid w:val="00756E68"/>
    <w:rsid w:val="0077018D"/>
    <w:rsid w:val="007744F6"/>
    <w:rsid w:val="00781E81"/>
    <w:rsid w:val="00782F8A"/>
    <w:rsid w:val="007960F0"/>
    <w:rsid w:val="007A79AC"/>
    <w:rsid w:val="007B3491"/>
    <w:rsid w:val="007D1CD2"/>
    <w:rsid w:val="00814BEA"/>
    <w:rsid w:val="008425E0"/>
    <w:rsid w:val="0089186D"/>
    <w:rsid w:val="008E01F0"/>
    <w:rsid w:val="008F27B6"/>
    <w:rsid w:val="008F37BC"/>
    <w:rsid w:val="008F7C22"/>
    <w:rsid w:val="00906CCB"/>
    <w:rsid w:val="0091079C"/>
    <w:rsid w:val="00930F6E"/>
    <w:rsid w:val="00943294"/>
    <w:rsid w:val="00955C2F"/>
    <w:rsid w:val="009B163C"/>
    <w:rsid w:val="009F2B06"/>
    <w:rsid w:val="00A23142"/>
    <w:rsid w:val="00A25BA9"/>
    <w:rsid w:val="00A65459"/>
    <w:rsid w:val="00AA1813"/>
    <w:rsid w:val="00AB2556"/>
    <w:rsid w:val="00AB34B0"/>
    <w:rsid w:val="00AE0188"/>
    <w:rsid w:val="00B53664"/>
    <w:rsid w:val="00B86BB6"/>
    <w:rsid w:val="00C000A1"/>
    <w:rsid w:val="00CF1D31"/>
    <w:rsid w:val="00D23F0C"/>
    <w:rsid w:val="00D60542"/>
    <w:rsid w:val="00DA765B"/>
    <w:rsid w:val="00DE269A"/>
    <w:rsid w:val="00DE6A24"/>
    <w:rsid w:val="00DE777D"/>
    <w:rsid w:val="00E069E2"/>
    <w:rsid w:val="00E127EA"/>
    <w:rsid w:val="00E33048"/>
    <w:rsid w:val="00E40C93"/>
    <w:rsid w:val="00E4343D"/>
    <w:rsid w:val="00E96989"/>
    <w:rsid w:val="00EB759A"/>
    <w:rsid w:val="00EF6497"/>
    <w:rsid w:val="00F05BD7"/>
    <w:rsid w:val="00F10157"/>
    <w:rsid w:val="00F14F31"/>
    <w:rsid w:val="00F25C5F"/>
    <w:rsid w:val="00F336CC"/>
    <w:rsid w:val="00F63928"/>
    <w:rsid w:val="00F6533F"/>
    <w:rsid w:val="00F7576A"/>
    <w:rsid w:val="00F779BF"/>
    <w:rsid w:val="00F95487"/>
    <w:rsid w:val="00FC09A0"/>
    <w:rsid w:val="00FC7CA1"/>
    <w:rsid w:val="00FF2A43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4F3DF"/>
  <w15:chartTrackingRefBased/>
  <w15:docId w15:val="{9C75C309-D124-4929-AC1D-8B1ABADD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ödtexter"/>
    <w:qFormat/>
    <w:rsid w:val="00F336CC"/>
    <w:pPr>
      <w:spacing w:after="160"/>
    </w:pPr>
    <w:rPr>
      <w:rFonts w:ascii="Garamond" w:hAnsi="Garamond"/>
      <w:sz w:val="25"/>
    </w:rPr>
  </w:style>
  <w:style w:type="paragraph" w:styleId="Rubrik1">
    <w:name w:val="heading 1"/>
    <w:next w:val="Normal"/>
    <w:link w:val="Rubrik1Char"/>
    <w:autoRedefine/>
    <w:uiPriority w:val="9"/>
    <w:qFormat/>
    <w:rsid w:val="00F336CC"/>
    <w:pPr>
      <w:keepNext/>
      <w:keepLines/>
      <w:spacing w:before="40" w:after="120"/>
      <w:outlineLvl w:val="0"/>
    </w:pPr>
    <w:rPr>
      <w:rFonts w:ascii="Barlow Semi Condensed SemiBold" w:eastAsiaTheme="majorEastAsia" w:hAnsi="Barlow Semi Condensed SemiBold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032BE4"/>
    <w:pPr>
      <w:keepNext/>
      <w:keepLines/>
      <w:spacing w:before="100" w:beforeAutospacing="1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032BE4"/>
    <w:pPr>
      <w:keepNext/>
      <w:keepLines/>
      <w:spacing w:before="100" w:beforeAutospacing="1" w:after="80"/>
      <w:outlineLvl w:val="2"/>
    </w:pPr>
    <w:rPr>
      <w:rFonts w:ascii="Barlow Semi Condensed SemiBold" w:eastAsiaTheme="majorEastAsia" w:hAnsi="Barlow Semi Condensed SemiBold" w:cstheme="majorBidi"/>
      <w:sz w:val="24"/>
      <w:szCs w:val="24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032BE4"/>
    <w:pPr>
      <w:keepNext/>
      <w:keepLines/>
      <w:spacing w:before="100" w:beforeAutospacing="1" w:after="80"/>
      <w:outlineLvl w:val="3"/>
    </w:pPr>
    <w:rPr>
      <w:rFonts w:eastAsiaTheme="majorEastAsia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AB3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E7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34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34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5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34B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34B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756E68"/>
  </w:style>
  <w:style w:type="character" w:customStyle="1" w:styleId="Rubrik1Char">
    <w:name w:val="Rubrik 1 Char"/>
    <w:basedOn w:val="Standardstycketeckensnitt"/>
    <w:link w:val="Rubrik1"/>
    <w:uiPriority w:val="9"/>
    <w:rsid w:val="00F336CC"/>
    <w:rPr>
      <w:rFonts w:ascii="Barlow Semi Condensed SemiBold" w:eastAsiaTheme="majorEastAsia" w:hAnsi="Barlow Semi Condensed SemiBold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032BE4"/>
    <w:rPr>
      <w:rFonts w:asciiTheme="majorHAnsi" w:eastAsiaTheme="majorEastAsia" w:hAnsiTheme="majorHAnsi" w:cstheme="majorBidi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32BE4"/>
    <w:rPr>
      <w:rFonts w:ascii="Barlow Semi Condensed SemiBold" w:eastAsiaTheme="majorEastAsia" w:hAnsi="Barlow Semi Condensed SemiBold" w:cstheme="majorBidi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032BE4"/>
    <w:rPr>
      <w:rFonts w:ascii="Garamond" w:eastAsiaTheme="majorEastAsia" w:hAnsi="Garamond" w:cstheme="majorBidi"/>
      <w:b/>
      <w:iCs/>
      <w:sz w:val="25"/>
    </w:rPr>
  </w:style>
  <w:style w:type="paragraph" w:styleId="Citat">
    <w:name w:val="Quote"/>
    <w:aliases w:val="Bildtexter"/>
    <w:basedOn w:val="Normal"/>
    <w:next w:val="Normal"/>
    <w:link w:val="CitatChar"/>
    <w:autoRedefine/>
    <w:uiPriority w:val="29"/>
    <w:qFormat/>
    <w:rsid w:val="008F27B6"/>
    <w:pPr>
      <w:spacing w:before="200"/>
    </w:pPr>
    <w:rPr>
      <w:i/>
      <w:iCs/>
      <w:color w:val="404040" w:themeColor="text1" w:themeTint="BF"/>
    </w:rPr>
  </w:style>
  <w:style w:type="character" w:customStyle="1" w:styleId="CitatChar">
    <w:name w:val="Citat Char"/>
    <w:aliases w:val="Bildtexter Char"/>
    <w:basedOn w:val="Standardstycketeckensnitt"/>
    <w:link w:val="Citat"/>
    <w:uiPriority w:val="29"/>
    <w:rsid w:val="008F27B6"/>
    <w:rPr>
      <w:rFonts w:ascii="Garamond" w:hAnsi="Garamond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locked/>
    <w:rsid w:val="008F27B6"/>
    <w:rPr>
      <w:smallCaps/>
      <w:color w:val="5A5A5A" w:themeColor="text1" w:themeTint="A5"/>
    </w:rPr>
  </w:style>
  <w:style w:type="paragraph" w:customStyle="1" w:styleId="Allmntstyckeformat">
    <w:name w:val="[Allmänt styckeformat]"/>
    <w:basedOn w:val="Normal"/>
    <w:uiPriority w:val="99"/>
    <w:rsid w:val="00FC09A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C09A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C09A0"/>
    <w:rPr>
      <w:rFonts w:ascii="Garamond" w:hAnsi="Garamond"/>
      <w:sz w:val="24"/>
    </w:rPr>
  </w:style>
  <w:style w:type="paragraph" w:customStyle="1" w:styleId="Rubrik4MK">
    <w:name w:val="Rubrik 4 MK"/>
    <w:basedOn w:val="Rubrik3"/>
    <w:link w:val="Rubrik4MKChar"/>
    <w:autoRedefine/>
    <w:rsid w:val="00782F8A"/>
    <w:rPr>
      <w:rFonts w:ascii="Garamond" w:hAnsi="Garamond"/>
      <w:b/>
    </w:rPr>
  </w:style>
  <w:style w:type="character" w:customStyle="1" w:styleId="Rubrik4MKChar">
    <w:name w:val="Rubrik 4 MK Char"/>
    <w:basedOn w:val="Rubrik3Char"/>
    <w:link w:val="Rubrik4MK"/>
    <w:rsid w:val="00782F8A"/>
    <w:rPr>
      <w:rFonts w:ascii="Garamond" w:eastAsiaTheme="majorEastAsia" w:hAnsi="Garamond" w:cstheme="majorBidi"/>
      <w:b/>
      <w:sz w:val="24"/>
      <w:szCs w:val="24"/>
    </w:rPr>
  </w:style>
  <w:style w:type="table" w:styleId="Tabellrutnt">
    <w:name w:val="Table Grid"/>
    <w:basedOn w:val="Normaltabell"/>
    <w:uiPriority w:val="39"/>
    <w:rsid w:val="008F3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aliases w:val="Motala"/>
    <w:basedOn w:val="Normaltabell"/>
    <w:uiPriority w:val="41"/>
    <w:rsid w:val="005F349D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Barlow Semi Condensed SemiBold" w:hAnsi="Barlow Semi Condensed SemiBold"/>
        <w:b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Barlow" w:hAnsi="Barlow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Barlow" w:hAnsi="Barlow"/>
        <w:sz w:val="20"/>
      </w:rPr>
    </w:tblStylePr>
  </w:style>
  <w:style w:type="table" w:styleId="Oformateradtabell2">
    <w:name w:val="Plain Table 2"/>
    <w:basedOn w:val="Normaltabell"/>
    <w:uiPriority w:val="42"/>
    <w:rsid w:val="008F37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8F37B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5mrkdekorfrg1">
    <w:name w:val="Grid Table 5 Dark Accent 1"/>
    <w:aliases w:val="Motala kommun"/>
    <w:basedOn w:val="Normaltabell"/>
    <w:uiPriority w:val="50"/>
    <w:rsid w:val="008F37BC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DF1FF"/>
        <w:left w:val="single" w:sz="4" w:space="0" w:color="BDF1FF"/>
        <w:bottom w:val="single" w:sz="4" w:space="0" w:color="BDF1FF"/>
        <w:right w:val="single" w:sz="4" w:space="0" w:color="BDF1FF"/>
        <w:insideH w:val="single" w:sz="4" w:space="0" w:color="BDF1FF"/>
        <w:insideV w:val="single" w:sz="4" w:space="0" w:color="BDF1FF"/>
      </w:tblBorders>
    </w:tblPr>
    <w:tcPr>
      <w:shd w:val="clear" w:color="auto" w:fill="BDF1FF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band1Vert">
      <w:tblPr/>
      <w:tcPr>
        <w:shd w:val="clear" w:color="auto" w:fill="74DFFF" w:themeFill="accent1" w:themeFillTint="66"/>
      </w:tcPr>
    </w:tblStylePr>
    <w:tblStylePr w:type="band1Horz">
      <w:tblPr/>
      <w:tcPr>
        <w:shd w:val="clear" w:color="auto" w:fill="74DFFF" w:themeFill="accent1" w:themeFillTint="66"/>
      </w:tcPr>
    </w:tblStylePr>
  </w:style>
  <w:style w:type="table" w:styleId="Rutntstabell4dekorfrg1">
    <w:name w:val="Grid Table 4 Accent 1"/>
    <w:basedOn w:val="Normaltabell"/>
    <w:uiPriority w:val="49"/>
    <w:rsid w:val="00277DBE"/>
    <w:rPr>
      <w:rFonts w:ascii="Barlow" w:hAnsi="Barlow"/>
      <w:sz w:val="18"/>
    </w:rPr>
    <w:tblPr>
      <w:tblStyleRowBandSize w:val="1"/>
      <w:tblStyleColBandSize w:val="1"/>
      <w:tblBorders>
        <w:top w:val="single" w:sz="4" w:space="0" w:color="2ED0FF" w:themeColor="accent1" w:themeTint="99"/>
        <w:left w:val="single" w:sz="4" w:space="0" w:color="2ED0FF" w:themeColor="accent1" w:themeTint="99"/>
        <w:bottom w:val="single" w:sz="4" w:space="0" w:color="2ED0FF" w:themeColor="accent1" w:themeTint="99"/>
        <w:right w:val="single" w:sz="4" w:space="0" w:color="2ED0FF" w:themeColor="accent1" w:themeTint="99"/>
        <w:insideH w:val="single" w:sz="4" w:space="0" w:color="2ED0FF" w:themeColor="accent1" w:themeTint="99"/>
        <w:insideV w:val="single" w:sz="4" w:space="0" w:color="2E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3" w:themeColor="accent1"/>
          <w:left w:val="single" w:sz="4" w:space="0" w:color="007FA3" w:themeColor="accent1"/>
          <w:bottom w:val="single" w:sz="4" w:space="0" w:color="007FA3" w:themeColor="accent1"/>
          <w:right w:val="single" w:sz="4" w:space="0" w:color="007FA3" w:themeColor="accent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FF" w:themeFill="accent1" w:themeFillTint="33"/>
      </w:tcPr>
    </w:tblStylePr>
    <w:tblStylePr w:type="band1Horz">
      <w:tblPr/>
      <w:tcPr>
        <w:shd w:val="clear" w:color="auto" w:fill="B9EFFF" w:themeFill="accent1" w:themeFillTint="33"/>
      </w:tcPr>
    </w:tblStylePr>
  </w:style>
  <w:style w:type="table" w:styleId="Listtabell3dekorfrg1">
    <w:name w:val="List Table 3 Accent 1"/>
    <w:basedOn w:val="Normaltabell"/>
    <w:uiPriority w:val="48"/>
    <w:rsid w:val="005F349D"/>
    <w:tblPr>
      <w:tblStyleRowBandSize w:val="1"/>
      <w:tblStyleColBandSize w:val="1"/>
      <w:tblBorders>
        <w:top w:val="single" w:sz="4" w:space="0" w:color="007FA3" w:themeColor="accent1"/>
        <w:left w:val="single" w:sz="4" w:space="0" w:color="007FA3" w:themeColor="accent1"/>
        <w:bottom w:val="single" w:sz="4" w:space="0" w:color="007FA3" w:themeColor="accent1"/>
        <w:right w:val="single" w:sz="4" w:space="0" w:color="007FA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3" w:themeColor="accent1"/>
          <w:right w:val="single" w:sz="4" w:space="0" w:color="007FA3" w:themeColor="accent1"/>
        </w:tcBorders>
      </w:tcPr>
    </w:tblStylePr>
    <w:tblStylePr w:type="band1Horz">
      <w:tblPr/>
      <w:tcPr>
        <w:tcBorders>
          <w:top w:val="single" w:sz="4" w:space="0" w:color="007FA3" w:themeColor="accent1"/>
          <w:bottom w:val="single" w:sz="4" w:space="0" w:color="007FA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3" w:themeColor="accent1"/>
          <w:left w:val="nil"/>
        </w:tcBorders>
      </w:tcPr>
    </w:tblStylePr>
    <w:tblStylePr w:type="swCell">
      <w:tblPr/>
      <w:tcPr>
        <w:tcBorders>
          <w:top w:val="double" w:sz="4" w:space="0" w:color="007FA3" w:themeColor="accent1"/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5F34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stycke">
    <w:name w:val="List Paragraph"/>
    <w:basedOn w:val="Normal"/>
    <w:uiPriority w:val="34"/>
    <w:rsid w:val="00EF649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006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06D"/>
    <w:rPr>
      <w:rFonts w:ascii="Segoe UI" w:hAnsi="Segoe UI" w:cs="Segoe UI"/>
      <w:sz w:val="18"/>
      <w:szCs w:val="18"/>
    </w:rPr>
  </w:style>
  <w:style w:type="numbering" w:customStyle="1" w:styleId="ListaMK">
    <w:name w:val="Lista MK"/>
    <w:basedOn w:val="Ingenlista"/>
    <w:uiPriority w:val="99"/>
    <w:rsid w:val="004B65E1"/>
    <w:pPr>
      <w:numPr>
        <w:numId w:val="2"/>
      </w:numPr>
    </w:pPr>
  </w:style>
  <w:style w:type="table" w:styleId="Rutntstabell1ljus-dekorfrg2">
    <w:name w:val="Grid Table 1 Light Accent 2"/>
    <w:basedOn w:val="Normaltabell"/>
    <w:uiPriority w:val="46"/>
    <w:rsid w:val="00662BDC"/>
    <w:tblPr>
      <w:tblStyleRowBandSize w:val="1"/>
      <w:tblStyleColBandSize w:val="1"/>
      <w:tblBorders>
        <w:top w:val="single" w:sz="4" w:space="0" w:color="EB9DB7" w:themeColor="accent2" w:themeTint="66"/>
        <w:left w:val="single" w:sz="4" w:space="0" w:color="EB9DB7" w:themeColor="accent2" w:themeTint="66"/>
        <w:bottom w:val="single" w:sz="4" w:space="0" w:color="EB9DB7" w:themeColor="accent2" w:themeTint="66"/>
        <w:right w:val="single" w:sz="4" w:space="0" w:color="EB9DB7" w:themeColor="accent2" w:themeTint="66"/>
        <w:insideH w:val="single" w:sz="4" w:space="0" w:color="EB9DB7" w:themeColor="accent2" w:themeTint="66"/>
        <w:insideV w:val="single" w:sz="4" w:space="0" w:color="EB9D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16D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6D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nk">
    <w:name w:val="Hyperlink"/>
    <w:basedOn w:val="Standardstycketeckensnitt"/>
    <w:uiPriority w:val="99"/>
    <w:unhideWhenUsed/>
    <w:rsid w:val="00DE777D"/>
    <w:rPr>
      <w:color w:val="007FA3" w:themeColor="hyperlink"/>
      <w:u w:val="single"/>
    </w:rPr>
  </w:style>
  <w:style w:type="paragraph" w:customStyle="1" w:styleId="Rubrikniv4">
    <w:name w:val="Rubriknivå 4"/>
    <w:basedOn w:val="Citat"/>
    <w:link w:val="Rubrikniv4Char"/>
    <w:rsid w:val="002C0DED"/>
  </w:style>
  <w:style w:type="character" w:customStyle="1" w:styleId="Rubrikniv4Char">
    <w:name w:val="Rubriknivå 4 Char"/>
    <w:basedOn w:val="CitatChar"/>
    <w:link w:val="Rubrikniv4"/>
    <w:rsid w:val="002C0DED"/>
    <w:rPr>
      <w:rFonts w:ascii="Garamond" w:hAnsi="Garamond"/>
      <w:i/>
      <w:iCs/>
      <w:color w:val="404040" w:themeColor="text1" w:themeTint="BF"/>
      <w:sz w:val="25"/>
    </w:rPr>
  </w:style>
  <w:style w:type="paragraph" w:styleId="Adress-brev">
    <w:name w:val="envelope address"/>
    <w:basedOn w:val="Normal"/>
    <w:uiPriority w:val="99"/>
    <w:semiHidden/>
    <w:unhideWhenUsed/>
    <w:rsid w:val="00AB34B0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B34B0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B34B0"/>
    <w:rPr>
      <w:rFonts w:ascii="Garamond" w:hAnsi="Garamond"/>
      <w:sz w:val="25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B34B0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B34B0"/>
    <w:rPr>
      <w:rFonts w:ascii="Garamond" w:hAnsi="Garamond"/>
      <w:sz w:val="25"/>
    </w:rPr>
  </w:style>
  <w:style w:type="paragraph" w:styleId="Avsndaradress-brev">
    <w:name w:val="envelope return"/>
    <w:basedOn w:val="Normal"/>
    <w:uiPriority w:val="99"/>
    <w:semiHidden/>
    <w:unhideWhenUsed/>
    <w:rsid w:val="00AB34B0"/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B34B0"/>
    <w:pPr>
      <w:spacing w:after="200"/>
    </w:pPr>
    <w:rPr>
      <w:i/>
      <w:iCs/>
      <w:color w:val="003C71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AB34B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B34B0"/>
    <w:rPr>
      <w:rFonts w:ascii="Garamond" w:hAnsi="Garamond"/>
      <w:sz w:val="2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B34B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B34B0"/>
    <w:rPr>
      <w:rFonts w:ascii="Garamond" w:hAnsi="Garamond"/>
      <w:sz w:val="25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B34B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B34B0"/>
    <w:rPr>
      <w:rFonts w:ascii="Garamond" w:hAnsi="Garamond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B34B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B34B0"/>
    <w:rPr>
      <w:rFonts w:ascii="Garamond" w:hAnsi="Garamond"/>
      <w:sz w:val="25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AB34B0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AB34B0"/>
    <w:rPr>
      <w:rFonts w:ascii="Garamond" w:hAnsi="Garamond"/>
      <w:sz w:val="25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B34B0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B34B0"/>
    <w:rPr>
      <w:rFonts w:ascii="Garamond" w:hAnsi="Garamond"/>
      <w:sz w:val="25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B34B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B34B0"/>
    <w:rPr>
      <w:rFonts w:ascii="Garamond" w:hAnsi="Garamond"/>
      <w:sz w:val="25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B34B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B34B0"/>
    <w:rPr>
      <w:rFonts w:ascii="Garamond" w:hAnsi="Garamond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B34B0"/>
    <w:pPr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B34B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B34B0"/>
  </w:style>
  <w:style w:type="character" w:customStyle="1" w:styleId="DatumChar">
    <w:name w:val="Datum Char"/>
    <w:basedOn w:val="Standardstycketeckensnitt"/>
    <w:link w:val="Datum"/>
    <w:uiPriority w:val="99"/>
    <w:semiHidden/>
    <w:rsid w:val="00AB34B0"/>
    <w:rPr>
      <w:rFonts w:ascii="Garamond" w:hAnsi="Garamond"/>
      <w:sz w:val="25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B34B0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B34B0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B34B0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B34B0"/>
    <w:rPr>
      <w:rFonts w:ascii="Garamond" w:hAnsi="Garamond"/>
      <w:sz w:val="25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B34B0"/>
  </w:style>
  <w:style w:type="paragraph" w:styleId="Fotnotstext">
    <w:name w:val="footnote text"/>
    <w:basedOn w:val="Normal"/>
    <w:link w:val="FotnotstextChar"/>
    <w:uiPriority w:val="99"/>
    <w:semiHidden/>
    <w:unhideWhenUsed/>
    <w:rsid w:val="00AB34B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B34B0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B34B0"/>
    <w:rPr>
      <w:rFonts w:ascii="Garamond" w:hAnsi="Garamond"/>
      <w:i/>
      <w:iCs/>
      <w:sz w:val="25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B34B0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B34B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34B0"/>
    <w:pPr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34B0"/>
    <w:pPr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34B0"/>
    <w:pPr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34B0"/>
    <w:pPr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34B0"/>
    <w:pPr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34B0"/>
    <w:pPr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34B0"/>
    <w:pPr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34B0"/>
    <w:pPr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34B0"/>
    <w:pPr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B34B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B34B0"/>
    <w:pPr>
      <w:pBdr>
        <w:top w:val="single" w:sz="2" w:space="10" w:color="007FA3" w:themeColor="accent1"/>
        <w:left w:val="single" w:sz="2" w:space="10" w:color="007FA3" w:themeColor="accent1"/>
        <w:bottom w:val="single" w:sz="2" w:space="10" w:color="007FA3" w:themeColor="accent1"/>
        <w:right w:val="single" w:sz="2" w:space="10" w:color="007FA3" w:themeColor="accent1"/>
      </w:pBdr>
      <w:ind w:left="1152" w:right="1152"/>
    </w:pPr>
    <w:rPr>
      <w:rFonts w:asciiTheme="minorHAnsi" w:eastAsiaTheme="minorEastAsia" w:hAnsiTheme="minorHAnsi"/>
      <w:i/>
      <w:iCs/>
      <w:color w:val="007FA3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B34B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B34B0"/>
    <w:rPr>
      <w:rFonts w:ascii="Garamond" w:hAnsi="Garamond"/>
      <w:sz w:val="25"/>
    </w:rPr>
  </w:style>
  <w:style w:type="paragraph" w:styleId="Innehll1">
    <w:name w:val="toc 1"/>
    <w:basedOn w:val="Normal"/>
    <w:next w:val="Normal"/>
    <w:autoRedefine/>
    <w:uiPriority w:val="39"/>
    <w:unhideWhenUsed/>
    <w:rsid w:val="00A25BA9"/>
    <w:pPr>
      <w:spacing w:after="100"/>
    </w:pPr>
    <w:rPr>
      <w:rFonts w:ascii="Barlow" w:hAnsi="Barlow"/>
      <w:sz w:val="22"/>
    </w:rPr>
  </w:style>
  <w:style w:type="paragraph" w:styleId="Innehll2">
    <w:name w:val="toc 2"/>
    <w:basedOn w:val="Normal"/>
    <w:next w:val="Normal"/>
    <w:autoRedefine/>
    <w:uiPriority w:val="39"/>
    <w:unhideWhenUsed/>
    <w:rsid w:val="00A25BA9"/>
    <w:pPr>
      <w:spacing w:after="100"/>
      <w:ind w:left="250"/>
    </w:pPr>
    <w:rPr>
      <w:rFonts w:ascii="Barlow" w:hAnsi="Barlow"/>
      <w:sz w:val="22"/>
    </w:rPr>
  </w:style>
  <w:style w:type="paragraph" w:styleId="Innehll3">
    <w:name w:val="toc 3"/>
    <w:basedOn w:val="Normal"/>
    <w:next w:val="Normal"/>
    <w:autoRedefine/>
    <w:uiPriority w:val="39"/>
    <w:unhideWhenUsed/>
    <w:rsid w:val="00A25BA9"/>
    <w:pPr>
      <w:spacing w:after="100"/>
      <w:ind w:left="500"/>
    </w:pPr>
    <w:rPr>
      <w:rFonts w:ascii="Barlow" w:hAnsi="Barlow"/>
      <w:sz w:val="22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AB34B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B34B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B34B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B34B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B34B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B34B0"/>
    <w:pPr>
      <w:spacing w:after="100"/>
      <w:ind w:left="2000"/>
    </w:pPr>
  </w:style>
  <w:style w:type="paragraph" w:styleId="Innehllsfrteckningsrubrik">
    <w:name w:val="TOC Heading"/>
    <w:basedOn w:val="Rubrik1"/>
    <w:next w:val="Normal"/>
    <w:uiPriority w:val="39"/>
    <w:unhideWhenUsed/>
    <w:rsid w:val="00F10157"/>
    <w:pPr>
      <w:spacing w:before="240" w:after="0" w:line="300" w:lineRule="exact"/>
      <w:outlineLvl w:val="9"/>
    </w:pPr>
    <w:rPr>
      <w:rFonts w:asciiTheme="majorHAnsi" w:hAnsiTheme="majorHAnsi"/>
      <w:sz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B34B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B34B0"/>
    <w:rPr>
      <w:rFonts w:ascii="Garamond" w:hAnsi="Garamond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B34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B34B0"/>
    <w:rPr>
      <w:rFonts w:ascii="Garamond" w:hAnsi="Garamond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B34B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B34B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B34B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B34B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B34B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B34B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B34B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B34B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B34B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B34B0"/>
    <w:pPr>
      <w:spacing w:after="120"/>
      <w:ind w:left="1415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B34B0"/>
  </w:style>
  <w:style w:type="paragraph" w:styleId="Makrotext">
    <w:name w:val="macro"/>
    <w:link w:val="MakrotextChar"/>
    <w:uiPriority w:val="99"/>
    <w:semiHidden/>
    <w:unhideWhenUsed/>
    <w:rsid w:val="00AB34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B34B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B34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B34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B34B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B34B0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AB34B0"/>
    <w:pPr>
      <w:numPr>
        <w:numId w:val="4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AB34B0"/>
    <w:pPr>
      <w:numPr>
        <w:numId w:val="5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AB34B0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AB34B0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B34B0"/>
    <w:pPr>
      <w:numPr>
        <w:numId w:val="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B34B0"/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B34B0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AB34B0"/>
    <w:pPr>
      <w:numPr>
        <w:numId w:val="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AB34B0"/>
    <w:pPr>
      <w:numPr>
        <w:numId w:val="1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B34B0"/>
    <w:pPr>
      <w:numPr>
        <w:numId w:val="11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AB34B0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B34B0"/>
    <w:pPr>
      <w:numPr>
        <w:numId w:val="13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AB34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34B0"/>
    <w:rPr>
      <w:rFonts w:asciiTheme="majorHAnsi" w:eastAsiaTheme="majorEastAsia" w:hAnsiTheme="majorHAnsi" w:cstheme="majorBidi"/>
      <w:color w:val="005E7A" w:themeColor="accent1" w:themeShade="BF"/>
      <w:sz w:val="25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34B0"/>
    <w:rPr>
      <w:rFonts w:asciiTheme="majorHAnsi" w:eastAsiaTheme="majorEastAsia" w:hAnsiTheme="majorHAnsi" w:cstheme="majorBidi"/>
      <w:color w:val="003E51" w:themeColor="accent1" w:themeShade="7F"/>
      <w:sz w:val="25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34B0"/>
    <w:rPr>
      <w:rFonts w:asciiTheme="majorHAnsi" w:eastAsiaTheme="majorEastAsia" w:hAnsiTheme="majorHAnsi" w:cstheme="majorBidi"/>
      <w:i/>
      <w:iCs/>
      <w:color w:val="003E51" w:themeColor="accent1" w:themeShade="7F"/>
      <w:sz w:val="25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34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34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AB34B0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B34B0"/>
    <w:rPr>
      <w:rFonts w:ascii="Garamond" w:hAnsi="Garamond"/>
      <w:sz w:val="25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B34B0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rsid w:val="00AB34B0"/>
    <w:pPr>
      <w:pBdr>
        <w:top w:val="single" w:sz="4" w:space="10" w:color="007FA3" w:themeColor="accent1"/>
        <w:bottom w:val="single" w:sz="4" w:space="10" w:color="007FA3" w:themeColor="accent1"/>
      </w:pBdr>
      <w:spacing w:before="360" w:after="360"/>
      <w:ind w:left="864" w:right="864"/>
      <w:jc w:val="center"/>
    </w:pPr>
    <w:rPr>
      <w:i/>
      <w:iCs/>
      <w:color w:val="007F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34B0"/>
    <w:rPr>
      <w:rFonts w:ascii="Garamond" w:hAnsi="Garamond"/>
      <w:i/>
      <w:iCs/>
      <w:color w:val="007FA3" w:themeColor="accent1"/>
      <w:sz w:val="25"/>
    </w:rPr>
  </w:style>
  <w:style w:type="paragraph" w:styleId="Underrubrik">
    <w:name w:val="Subtitle"/>
    <w:basedOn w:val="Normal"/>
    <w:next w:val="Normal"/>
    <w:link w:val="UnderrubrikChar"/>
    <w:uiPriority w:val="11"/>
    <w:rsid w:val="00AB34B0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34B0"/>
    <w:rPr>
      <w:rFonts w:eastAsiaTheme="minorEastAsia"/>
      <w:color w:val="5A5A5A" w:themeColor="text1" w:themeTint="A5"/>
      <w:spacing w:val="15"/>
    </w:rPr>
  </w:style>
  <w:style w:type="paragraph" w:customStyle="1" w:styleId="Dokumenttitel">
    <w:name w:val="Dokumenttitel"/>
    <w:basedOn w:val="Normal"/>
    <w:link w:val="DokumenttitelChar"/>
    <w:qFormat/>
    <w:rsid w:val="00F336CC"/>
    <w:rPr>
      <w:rFonts w:ascii="Barlow Semi Condensed SemiBold" w:hAnsi="Barlow Semi Condensed SemiBold"/>
      <w:sz w:val="68"/>
      <w:szCs w:val="68"/>
    </w:rPr>
  </w:style>
  <w:style w:type="character" w:customStyle="1" w:styleId="DokumenttitelChar">
    <w:name w:val="Dokumenttitel Char"/>
    <w:basedOn w:val="Standardstycketeckensnitt"/>
    <w:link w:val="Dokumenttitel"/>
    <w:rsid w:val="00F336CC"/>
    <w:rPr>
      <w:rFonts w:ascii="Barlow Semi Condensed SemiBold" w:hAnsi="Barlow Semi Condensed SemiBold"/>
      <w:sz w:val="68"/>
      <w:szCs w:val="68"/>
    </w:rPr>
  </w:style>
  <w:style w:type="paragraph" w:customStyle="1" w:styleId="Datumupprttande">
    <w:name w:val="Datum upprättande"/>
    <w:basedOn w:val="Normal"/>
    <w:link w:val="DatumupprttandeChar"/>
    <w:qFormat/>
    <w:rsid w:val="00F336CC"/>
    <w:rPr>
      <w:rFonts w:asciiTheme="minorHAnsi" w:hAnsiTheme="minorHAnsi"/>
      <w:b/>
      <w:sz w:val="22"/>
    </w:rPr>
  </w:style>
  <w:style w:type="character" w:customStyle="1" w:styleId="DatumupprttandeChar">
    <w:name w:val="Datum upprättande Char"/>
    <w:basedOn w:val="Standardstycketeckensnitt"/>
    <w:link w:val="Datumupprttande"/>
    <w:rsid w:val="00F336C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LF\VO%20Demokrati%20&amp;%20service\Kommunikationsenheten\Arbetsmappar\Jessica\Nya%20word-mallar\Klara%20mallar\Rapportmall.dotx" TargetMode="External"/></Relationships>
</file>

<file path=word/theme/theme1.xml><?xml version="1.0" encoding="utf-8"?>
<a:theme xmlns:a="http://schemas.openxmlformats.org/drawingml/2006/main" name="Office-tema">
  <a:themeElements>
    <a:clrScheme name="Motala kommun">
      <a:dk1>
        <a:srgbClr val="000000"/>
      </a:dk1>
      <a:lt1>
        <a:sysClr val="window" lastClr="FFFFFF"/>
      </a:lt1>
      <a:dk2>
        <a:srgbClr val="003C71"/>
      </a:dk2>
      <a:lt2>
        <a:srgbClr val="FFFFFF"/>
      </a:lt2>
      <a:accent1>
        <a:srgbClr val="007FA3"/>
      </a:accent1>
      <a:accent2>
        <a:srgbClr val="B52555"/>
      </a:accent2>
      <a:accent3>
        <a:srgbClr val="4E801F"/>
      </a:accent3>
      <a:accent4>
        <a:srgbClr val="CA3604"/>
      </a:accent4>
      <a:accent5>
        <a:srgbClr val="007367"/>
      </a:accent5>
      <a:accent6>
        <a:srgbClr val="003C71"/>
      </a:accent6>
      <a:hlink>
        <a:srgbClr val="007FA3"/>
      </a:hlink>
      <a:folHlink>
        <a:srgbClr val="B52555"/>
      </a:folHlink>
    </a:clrScheme>
    <a:fontScheme name="Motala kommun">
      <a:majorFont>
        <a:latin typeface="Barlow Semi Condensed SemiBold"/>
        <a:ea typeface=""/>
        <a:cs typeface=""/>
      </a:majorFont>
      <a:minorFont>
        <a:latin typeface="Barlow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  <a:effectLst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8366C-4887-45A2-BB8D-4416A1AB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Rapportmall.dotx</Template>
  <TotalTime>0</TotalTime>
  <Pages>3</Pages>
  <Words>88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Rapportmall</vt:lpstr>
    </vt:vector>
  </TitlesOfParts>
  <Company>Motala kommun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Rapportmall</dc:title>
  <dc:subject/>
  <dc:creator>Jessica Henulin</dc:creator>
  <cp:keywords/>
  <dc:description>Namn, titel</dc:description>
  <cp:lastModifiedBy>Jessica Henulin</cp:lastModifiedBy>
  <cp:revision>1</cp:revision>
  <cp:lastPrinted>2020-05-26T13:21:00Z</cp:lastPrinted>
  <dcterms:created xsi:type="dcterms:W3CDTF">2026-05-06T13:38:00Z</dcterms:created>
  <dcterms:modified xsi:type="dcterms:W3CDTF">2026-05-06T13:38:00Z</dcterms:modified>
</cp:coreProperties>
</file>