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68F97" w14:textId="77777777" w:rsidR="00020935" w:rsidRDefault="00EB31F5" w:rsidP="006233A5">
      <w:pPr>
        <w:pStyle w:val="Svartrubrik"/>
        <w:rPr>
          <w:rFonts w:cs="Arial"/>
          <w:b/>
          <w:sz w:val="32"/>
          <w:szCs w:val="32"/>
        </w:rPr>
      </w:pPr>
      <w:r w:rsidRPr="005F0D15">
        <w:rPr>
          <w:rFonts w:cs="Arial"/>
          <w:b/>
          <w:sz w:val="32"/>
          <w:szCs w:val="32"/>
        </w:rPr>
        <w:t xml:space="preserve">Överlämning </w:t>
      </w:r>
      <w:r w:rsidR="00406FBB" w:rsidRPr="005F0D15">
        <w:rPr>
          <w:rFonts w:cs="Arial"/>
          <w:b/>
          <w:sz w:val="32"/>
          <w:szCs w:val="32"/>
        </w:rPr>
        <w:t xml:space="preserve">från </w:t>
      </w:r>
      <w:r w:rsidR="008D31E9">
        <w:rPr>
          <w:rFonts w:cs="Arial"/>
          <w:b/>
          <w:sz w:val="32"/>
          <w:szCs w:val="32"/>
        </w:rPr>
        <w:t>grundskola</w:t>
      </w:r>
      <w:r w:rsidR="00406FBB" w:rsidRPr="005F0D15">
        <w:rPr>
          <w:rFonts w:cs="Arial"/>
          <w:b/>
          <w:sz w:val="32"/>
          <w:szCs w:val="32"/>
        </w:rPr>
        <w:t xml:space="preserve"> till gymnasi</w:t>
      </w:r>
      <w:r w:rsidR="008D31E9">
        <w:rPr>
          <w:rFonts w:cs="Arial"/>
          <w:b/>
          <w:sz w:val="32"/>
          <w:szCs w:val="32"/>
        </w:rPr>
        <w:t>eskola</w:t>
      </w:r>
    </w:p>
    <w:p w14:paraId="473F757D" w14:textId="77777777" w:rsidR="00925893" w:rsidRDefault="00925893" w:rsidP="006233A5">
      <w:pPr>
        <w:pStyle w:val="Svartrubrik"/>
        <w:rPr>
          <w:b/>
          <w:sz w:val="24"/>
          <w:szCs w:val="24"/>
        </w:rPr>
      </w:pPr>
    </w:p>
    <w:p w14:paraId="688B09E2" w14:textId="77777777" w:rsidR="00641002" w:rsidRDefault="00641002" w:rsidP="006233A5">
      <w:pPr>
        <w:pStyle w:val="Svartrubrik"/>
        <w:rPr>
          <w:b/>
          <w:sz w:val="24"/>
          <w:szCs w:val="24"/>
        </w:rPr>
      </w:pPr>
      <w:r w:rsidRPr="00925893">
        <w:rPr>
          <w:b/>
          <w:sz w:val="24"/>
          <w:szCs w:val="24"/>
        </w:rPr>
        <w:t>Elevs övergång mellan kommunala enheter och till fristående huvudman samt vid flytt till annan kommun</w:t>
      </w:r>
      <w:r w:rsidR="009034C5">
        <w:rPr>
          <w:b/>
          <w:sz w:val="24"/>
          <w:szCs w:val="24"/>
        </w:rPr>
        <w:t>.</w:t>
      </w:r>
    </w:p>
    <w:p w14:paraId="39071C43" w14:textId="77777777" w:rsidR="00925893" w:rsidRPr="00925893" w:rsidRDefault="00925893" w:rsidP="006233A5">
      <w:pPr>
        <w:pStyle w:val="Svartrubrik"/>
        <w:rPr>
          <w:rFonts w:cs="Arial"/>
          <w:b/>
          <w:sz w:val="24"/>
          <w:szCs w:val="24"/>
        </w:rPr>
      </w:pPr>
    </w:p>
    <w:p w14:paraId="60D4052A" w14:textId="77777777" w:rsidR="004513EC" w:rsidRPr="00E72C68" w:rsidRDefault="004513EC" w:rsidP="004513EC">
      <w:pPr>
        <w:rPr>
          <w:b/>
        </w:rPr>
      </w:pPr>
      <w:r>
        <w:rPr>
          <w:b/>
        </w:rPr>
        <w:t>Information</w:t>
      </w:r>
    </w:p>
    <w:tbl>
      <w:tblPr>
        <w:tblStyle w:val="Tabellrutnt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513EC" w:rsidRPr="00163473" w14:paraId="122A6911" w14:textId="77777777" w:rsidTr="004513EC">
        <w:tc>
          <w:tcPr>
            <w:tcW w:w="9634" w:type="dxa"/>
            <w:tcBorders>
              <w:bottom w:val="single" w:sz="4" w:space="0" w:color="auto"/>
            </w:tcBorders>
          </w:tcPr>
          <w:p w14:paraId="40D6F965" w14:textId="77777777" w:rsidR="004513EC" w:rsidRPr="004513EC" w:rsidRDefault="004513EC" w:rsidP="004513EC">
            <w:pPr>
              <w:pStyle w:val="Svartrubrik"/>
              <w:spacing w:before="120" w:after="120"/>
              <w:rPr>
                <w:rFonts w:ascii="Times New Roman" w:hAnsi="Times New Roman"/>
                <w:bCs/>
              </w:rPr>
            </w:pPr>
            <w:r w:rsidRPr="004513EC">
              <w:rPr>
                <w:rFonts w:ascii="Times New Roman" w:hAnsi="Times New Roman"/>
                <w:sz w:val="24"/>
                <w:szCs w:val="24"/>
              </w:rPr>
              <w:t>Avlämnande skola fyller i överlämningsblanketten och lämnar över den till mottagande skola. Enligt 7 kap 12 j § skollagen är skolan numera skyldig att överlämna sådana uppgifter om eleven som behövs för att underlätta övergången för eleven</w:t>
            </w:r>
            <w:r w:rsidR="005F657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000D6EB2" w14:textId="77777777" w:rsidR="004513EC" w:rsidRPr="00925893" w:rsidRDefault="004513EC" w:rsidP="006233A5">
      <w:pPr>
        <w:pStyle w:val="Svartrubrik"/>
        <w:rPr>
          <w:rFonts w:cs="Arial"/>
          <w:b/>
          <w:sz w:val="24"/>
          <w:szCs w:val="24"/>
        </w:rPr>
      </w:pPr>
    </w:p>
    <w:p w14:paraId="1E5C5B03" w14:textId="77777777" w:rsidR="00B22930" w:rsidRPr="00A064EE" w:rsidRDefault="00B22930" w:rsidP="008D6109">
      <w:pPr>
        <w:rPr>
          <w:sz w:val="16"/>
          <w:szCs w:val="16"/>
        </w:rPr>
      </w:pPr>
    </w:p>
    <w:p w14:paraId="581C4C58" w14:textId="77777777" w:rsidR="00767E08" w:rsidRPr="00E72C68" w:rsidRDefault="003B2B64" w:rsidP="008D6109">
      <w:pPr>
        <w:rPr>
          <w:b/>
        </w:rPr>
      </w:pPr>
      <w:r>
        <w:rPr>
          <w:b/>
        </w:rPr>
        <w:t>Uppgifter om ele</w:t>
      </w:r>
      <w:r w:rsidR="00B22930" w:rsidRPr="00E72C68">
        <w:rPr>
          <w:b/>
        </w:rPr>
        <w:t>v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429"/>
        <w:gridCol w:w="5198"/>
      </w:tblGrid>
      <w:tr w:rsidR="001171D7" w:rsidRPr="00163473" w14:paraId="102698F6" w14:textId="77777777" w:rsidTr="009034C5">
        <w:tc>
          <w:tcPr>
            <w:tcW w:w="4429" w:type="dxa"/>
          </w:tcPr>
          <w:p w14:paraId="50A9B3AB" w14:textId="77777777" w:rsidR="007628CA" w:rsidRPr="00907062" w:rsidRDefault="001171D7" w:rsidP="001171D7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>Elevens namn:</w:t>
            </w:r>
          </w:p>
          <w:p w14:paraId="195E8FF3" w14:textId="77777777" w:rsidR="001171D7" w:rsidRPr="00907062" w:rsidRDefault="0021700E" w:rsidP="001171D7">
            <w:pPr>
              <w:rPr>
                <w:rFonts w:cs="Times New Roman"/>
                <w:bCs/>
              </w:rPr>
            </w:pPr>
            <w:sdt>
              <w:sdtPr>
                <w:rPr>
                  <w:rFonts w:cs="Times New Roman"/>
                  <w:bCs/>
                </w:rPr>
                <w:id w:val="395786767"/>
                <w:placeholder>
                  <w:docPart w:val="B148E6FA3F6449E68ADBA1F900EF2A53"/>
                </w:placeholder>
                <w:showingPlcHdr/>
              </w:sdtPr>
              <w:sdtEndPr/>
              <w:sdtContent>
                <w:r w:rsidR="001B0E11" w:rsidRPr="00907062">
                  <w:rPr>
                    <w:rStyle w:val="Platshllartext"/>
                    <w:rFonts w:cs="Times New Roman"/>
                    <w:bCs/>
                  </w:rPr>
                  <w:t>Klicka här för att ange text.</w:t>
                </w:r>
              </w:sdtContent>
            </w:sdt>
          </w:p>
        </w:tc>
        <w:tc>
          <w:tcPr>
            <w:tcW w:w="5198" w:type="dxa"/>
          </w:tcPr>
          <w:p w14:paraId="5BC5152C" w14:textId="77777777" w:rsidR="007628CA" w:rsidRPr="00907062" w:rsidRDefault="001B0E11" w:rsidP="001171D7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>Elevens personnummer:</w:t>
            </w:r>
          </w:p>
          <w:p w14:paraId="32CA2628" w14:textId="77777777" w:rsidR="001171D7" w:rsidRPr="00907062" w:rsidRDefault="0021700E" w:rsidP="001171D7">
            <w:pPr>
              <w:rPr>
                <w:rFonts w:cs="Times New Roman"/>
                <w:bCs/>
              </w:rPr>
            </w:pPr>
            <w:sdt>
              <w:sdtPr>
                <w:rPr>
                  <w:rFonts w:cs="Times New Roman"/>
                  <w:bCs/>
                </w:rPr>
                <w:id w:val="-963114729"/>
                <w:placeholder>
                  <w:docPart w:val="1C2818742AC24A03AD810BE5E05E98BB"/>
                </w:placeholder>
                <w:showingPlcHdr/>
              </w:sdtPr>
              <w:sdtEndPr/>
              <w:sdtContent>
                <w:r w:rsidR="001B0E11" w:rsidRPr="00907062">
                  <w:rPr>
                    <w:rStyle w:val="Platshllartext"/>
                    <w:rFonts w:cs="Times New Roman"/>
                    <w:bCs/>
                  </w:rPr>
                  <w:t>Klicka här för att ange text.</w:t>
                </w:r>
              </w:sdtContent>
            </w:sdt>
          </w:p>
        </w:tc>
      </w:tr>
      <w:tr w:rsidR="009034C5" w:rsidRPr="00163473" w14:paraId="4765D692" w14:textId="77777777" w:rsidTr="009034C5">
        <w:trPr>
          <w:trHeight w:val="536"/>
        </w:trPr>
        <w:tc>
          <w:tcPr>
            <w:tcW w:w="4429" w:type="dxa"/>
            <w:tcBorders>
              <w:bottom w:val="single" w:sz="4" w:space="0" w:color="auto"/>
            </w:tcBorders>
          </w:tcPr>
          <w:p w14:paraId="33C6D355" w14:textId="77777777" w:rsidR="009034C5" w:rsidRDefault="009034C5" w:rsidP="001171D7">
            <w:pPr>
              <w:rPr>
                <w:rFonts w:cs="Times New Roman"/>
                <w:bCs/>
                <w:vertAlign w:val="superscript"/>
              </w:rPr>
            </w:pPr>
            <w:r>
              <w:rPr>
                <w:rFonts w:cs="Times New Roman"/>
                <w:bCs/>
                <w:vertAlign w:val="superscript"/>
              </w:rPr>
              <w:t>Elevens telefonnummer:</w:t>
            </w:r>
          </w:p>
          <w:p w14:paraId="6DA64608" w14:textId="77777777" w:rsidR="009034C5" w:rsidRPr="00907062" w:rsidRDefault="0021700E" w:rsidP="001171D7">
            <w:pPr>
              <w:rPr>
                <w:rFonts w:cs="Times New Roman"/>
                <w:bCs/>
                <w:vertAlign w:val="superscript"/>
              </w:rPr>
            </w:pPr>
            <w:sdt>
              <w:sdtPr>
                <w:rPr>
                  <w:rFonts w:cs="Times New Roman"/>
                  <w:bCs/>
                </w:rPr>
                <w:id w:val="1526982086"/>
                <w:placeholder>
                  <w:docPart w:val="0A8DB99D6B604BAA842AFACCF550F606"/>
                </w:placeholder>
                <w:showingPlcHdr/>
              </w:sdtPr>
              <w:sdtEndPr/>
              <w:sdtContent>
                <w:r w:rsidR="009034C5" w:rsidRPr="00907062">
                  <w:rPr>
                    <w:rStyle w:val="Platshllartext"/>
                    <w:rFonts w:cs="Times New Roman"/>
                    <w:bCs/>
                  </w:rPr>
                  <w:t>Klicka här för att ange text.</w:t>
                </w:r>
              </w:sdtContent>
            </w:sdt>
          </w:p>
        </w:tc>
        <w:tc>
          <w:tcPr>
            <w:tcW w:w="5198" w:type="dxa"/>
            <w:tcBorders>
              <w:bottom w:val="single" w:sz="4" w:space="0" w:color="auto"/>
            </w:tcBorders>
          </w:tcPr>
          <w:p w14:paraId="1ED99F2A" w14:textId="77777777" w:rsidR="009034C5" w:rsidRDefault="009034C5" w:rsidP="001171D7">
            <w:pPr>
              <w:rPr>
                <w:rFonts w:cs="Times New Roman"/>
                <w:bCs/>
                <w:vertAlign w:val="superscript"/>
              </w:rPr>
            </w:pPr>
            <w:r>
              <w:rPr>
                <w:rFonts w:cs="Times New Roman"/>
                <w:bCs/>
                <w:vertAlign w:val="superscript"/>
              </w:rPr>
              <w:t>Elevens e-post:</w:t>
            </w:r>
          </w:p>
          <w:p w14:paraId="1DBBC449" w14:textId="77777777" w:rsidR="009034C5" w:rsidRPr="00907062" w:rsidRDefault="0021700E" w:rsidP="001171D7">
            <w:pPr>
              <w:rPr>
                <w:rFonts w:cs="Times New Roman"/>
                <w:bCs/>
                <w:vertAlign w:val="superscript"/>
              </w:rPr>
            </w:pPr>
            <w:sdt>
              <w:sdtPr>
                <w:rPr>
                  <w:rFonts w:cs="Times New Roman"/>
                  <w:bCs/>
                </w:rPr>
                <w:id w:val="-942766920"/>
                <w:placeholder>
                  <w:docPart w:val="A64AC1BB7342457F8018A0E6AE47FABE"/>
                </w:placeholder>
                <w:showingPlcHdr/>
              </w:sdtPr>
              <w:sdtEndPr/>
              <w:sdtContent>
                <w:r w:rsidR="009034C5" w:rsidRPr="00907062">
                  <w:rPr>
                    <w:rStyle w:val="Platshllartext"/>
                    <w:rFonts w:cs="Times New Roman"/>
                    <w:bCs/>
                  </w:rPr>
                  <w:t>Klicka här för att ange text.</w:t>
                </w:r>
              </w:sdtContent>
            </w:sdt>
          </w:p>
        </w:tc>
      </w:tr>
    </w:tbl>
    <w:p w14:paraId="28E585C4" w14:textId="77777777" w:rsidR="00B22930" w:rsidRPr="00907062" w:rsidRDefault="00B22930" w:rsidP="00B22930">
      <w:pPr>
        <w:pStyle w:val="Svartrubrik"/>
        <w:rPr>
          <w:rFonts w:ascii="Times New Roman" w:hAnsi="Times New Roman"/>
          <w:bCs/>
          <w:sz w:val="16"/>
          <w:szCs w:val="16"/>
        </w:rPr>
      </w:pPr>
    </w:p>
    <w:p w14:paraId="08498B2B" w14:textId="77777777" w:rsidR="004513EC" w:rsidRDefault="004513EC" w:rsidP="00B22930">
      <w:pPr>
        <w:pStyle w:val="Svartrubrik"/>
        <w:rPr>
          <w:rFonts w:ascii="Times New Roman" w:hAnsi="Times New Roman"/>
          <w:b/>
          <w:sz w:val="24"/>
          <w:szCs w:val="24"/>
        </w:rPr>
      </w:pPr>
    </w:p>
    <w:p w14:paraId="086CB7BB" w14:textId="77777777" w:rsidR="00B22930" w:rsidRPr="00907062" w:rsidRDefault="003B2B64" w:rsidP="00B22930">
      <w:pPr>
        <w:pStyle w:val="Svartrubrik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Uppgifter om vårdnadshavare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90"/>
        <w:gridCol w:w="5237"/>
      </w:tblGrid>
      <w:tr w:rsidR="00B22930" w:rsidRPr="00163473" w14:paraId="6D1E7560" w14:textId="77777777" w:rsidTr="12A66381">
        <w:tc>
          <w:tcPr>
            <w:tcW w:w="4390" w:type="dxa"/>
          </w:tcPr>
          <w:p w14:paraId="4DD142DF" w14:textId="77777777" w:rsidR="00B22930" w:rsidRPr="00907062" w:rsidRDefault="00B22930" w:rsidP="00B22930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>Vårdnadshavare 1</w:t>
            </w:r>
            <w:r w:rsidR="00163473" w:rsidRPr="00907062">
              <w:rPr>
                <w:rFonts w:cs="Times New Roman"/>
                <w:bCs/>
                <w:vertAlign w:val="superscript"/>
              </w:rPr>
              <w:t>,</w:t>
            </w:r>
            <w:r w:rsidRPr="00907062">
              <w:rPr>
                <w:rFonts w:cs="Times New Roman"/>
                <w:bCs/>
                <w:vertAlign w:val="superscript"/>
              </w:rPr>
              <w:t xml:space="preserve"> nam</w:t>
            </w:r>
            <w:r w:rsidR="00E72C68" w:rsidRPr="00907062">
              <w:rPr>
                <w:rFonts w:cs="Times New Roman"/>
                <w:bCs/>
                <w:vertAlign w:val="superscript"/>
              </w:rPr>
              <w:t>n</w:t>
            </w:r>
            <w:r w:rsidRPr="00907062">
              <w:rPr>
                <w:rFonts w:cs="Times New Roman"/>
                <w:bCs/>
                <w:vertAlign w:val="superscript"/>
              </w:rPr>
              <w:t>:</w:t>
            </w:r>
          </w:p>
          <w:p w14:paraId="6FFF38DB" w14:textId="77777777" w:rsidR="00B22930" w:rsidRPr="00907062" w:rsidRDefault="0021700E" w:rsidP="00B22930">
            <w:pPr>
              <w:pStyle w:val="Svartrubrik"/>
              <w:rPr>
                <w:rFonts w:ascii="Times New Roman" w:hAnsi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188871981"/>
                <w:placeholder>
                  <w:docPart w:val="E7B7FEE9C4974298951E3EFE2DCBEE7C"/>
                </w:placeholder>
                <w:showingPlcHdr/>
              </w:sdtPr>
              <w:sdtEndPr/>
              <w:sdtContent>
                <w:r w:rsidR="00B22930" w:rsidRPr="00907062">
                  <w:rPr>
                    <w:rStyle w:val="Platshllartext"/>
                    <w:rFonts w:ascii="Times New Roman" w:hAnsi="Times New Roman"/>
                    <w:bCs/>
                    <w:sz w:val="24"/>
                    <w:szCs w:val="24"/>
                  </w:rPr>
                  <w:t>Klicka här för att ange text.</w:t>
                </w:r>
              </w:sdtContent>
            </w:sdt>
          </w:p>
        </w:tc>
        <w:tc>
          <w:tcPr>
            <w:tcW w:w="5237" w:type="dxa"/>
          </w:tcPr>
          <w:p w14:paraId="2D350D37" w14:textId="77777777" w:rsidR="00B22930" w:rsidRPr="00907062" w:rsidRDefault="00B22930" w:rsidP="00B22930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>Vårdnadshavare 2</w:t>
            </w:r>
            <w:r w:rsidR="00163473" w:rsidRPr="00907062">
              <w:rPr>
                <w:rFonts w:cs="Times New Roman"/>
                <w:bCs/>
                <w:vertAlign w:val="superscript"/>
              </w:rPr>
              <w:t>,</w:t>
            </w:r>
            <w:r w:rsidRPr="00907062">
              <w:rPr>
                <w:rFonts w:cs="Times New Roman"/>
                <w:bCs/>
                <w:vertAlign w:val="superscript"/>
              </w:rPr>
              <w:t xml:space="preserve"> namn:</w:t>
            </w:r>
          </w:p>
          <w:p w14:paraId="6748C0EF" w14:textId="77777777" w:rsidR="00B22930" w:rsidRPr="00907062" w:rsidRDefault="0021700E" w:rsidP="00B22930">
            <w:pPr>
              <w:pStyle w:val="Svartrubrik"/>
              <w:rPr>
                <w:rFonts w:ascii="Times New Roman" w:hAnsi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974289169"/>
                <w:placeholder>
                  <w:docPart w:val="461D78E60C7844F7A304C3F266E37349"/>
                </w:placeholder>
                <w:showingPlcHdr/>
              </w:sdtPr>
              <w:sdtEndPr/>
              <w:sdtContent>
                <w:r w:rsidR="00B22930" w:rsidRPr="00907062">
                  <w:rPr>
                    <w:rStyle w:val="Platshllartext"/>
                    <w:rFonts w:ascii="Times New Roman" w:hAnsi="Times New Roman"/>
                    <w:bCs/>
                    <w:sz w:val="24"/>
                    <w:szCs w:val="24"/>
                  </w:rPr>
                  <w:t>Klicka här för att ange text.</w:t>
                </w:r>
              </w:sdtContent>
            </w:sdt>
            <w:r w:rsidR="00B22930" w:rsidRPr="0090706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B22930" w:rsidRPr="00163473" w14:paraId="56D13C49" w14:textId="77777777" w:rsidTr="12A66381">
        <w:tc>
          <w:tcPr>
            <w:tcW w:w="4390" w:type="dxa"/>
          </w:tcPr>
          <w:p w14:paraId="4489DAF0" w14:textId="753099FA" w:rsidR="00B22930" w:rsidRPr="00907062" w:rsidRDefault="00B22930" w:rsidP="00B22930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 xml:space="preserve">Telefon </w:t>
            </w:r>
            <w:r w:rsidR="00F16106">
              <w:rPr>
                <w:rFonts w:cs="Times New Roman"/>
                <w:bCs/>
                <w:vertAlign w:val="superscript"/>
              </w:rPr>
              <w:t>och</w:t>
            </w:r>
            <w:r w:rsidRPr="00907062">
              <w:rPr>
                <w:rFonts w:cs="Times New Roman"/>
                <w:bCs/>
                <w:vertAlign w:val="superscript"/>
              </w:rPr>
              <w:t xml:space="preserve"> e-post: </w:t>
            </w:r>
          </w:p>
          <w:p w14:paraId="77A0F4C9" w14:textId="77777777" w:rsidR="00B22930" w:rsidRPr="00907062" w:rsidRDefault="0021700E" w:rsidP="00B22930">
            <w:pPr>
              <w:pStyle w:val="Svartrubrik"/>
              <w:rPr>
                <w:rFonts w:ascii="Times New Roman" w:hAnsi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859884747"/>
                <w:placeholder>
                  <w:docPart w:val="56DD0CA31C574811920476EBD24DDB17"/>
                </w:placeholder>
                <w:showingPlcHdr/>
              </w:sdtPr>
              <w:sdtEndPr/>
              <w:sdtContent>
                <w:r w:rsidR="00B22930" w:rsidRPr="00907062">
                  <w:rPr>
                    <w:rStyle w:val="Platshllartext"/>
                    <w:rFonts w:ascii="Times New Roman" w:hAnsi="Times New Roman"/>
                    <w:bCs/>
                    <w:sz w:val="24"/>
                    <w:szCs w:val="24"/>
                  </w:rPr>
                  <w:t>Klicka här för att ange text.</w:t>
                </w:r>
              </w:sdtContent>
            </w:sdt>
          </w:p>
        </w:tc>
        <w:tc>
          <w:tcPr>
            <w:tcW w:w="5237" w:type="dxa"/>
          </w:tcPr>
          <w:p w14:paraId="74DBCDC9" w14:textId="355DE44A" w:rsidR="00B22930" w:rsidRPr="00907062" w:rsidRDefault="00B22930" w:rsidP="12A66381">
            <w:pPr>
              <w:rPr>
                <w:rFonts w:cs="Times New Roman"/>
                <w:vertAlign w:val="superscript"/>
              </w:rPr>
            </w:pPr>
            <w:r w:rsidRPr="12A66381">
              <w:rPr>
                <w:rFonts w:cs="Times New Roman"/>
                <w:vertAlign w:val="superscript"/>
              </w:rPr>
              <w:t xml:space="preserve">Telefon </w:t>
            </w:r>
            <w:r w:rsidR="00F16106">
              <w:rPr>
                <w:rFonts w:cs="Times New Roman"/>
                <w:vertAlign w:val="superscript"/>
              </w:rPr>
              <w:t xml:space="preserve">och </w:t>
            </w:r>
            <w:r w:rsidRPr="12A66381">
              <w:rPr>
                <w:rFonts w:cs="Times New Roman"/>
                <w:vertAlign w:val="superscript"/>
              </w:rPr>
              <w:t xml:space="preserve">e-post: </w:t>
            </w:r>
          </w:p>
          <w:p w14:paraId="2F728125" w14:textId="77777777" w:rsidR="00B22930" w:rsidRPr="00907062" w:rsidRDefault="0021700E" w:rsidP="00B22930">
            <w:pPr>
              <w:pStyle w:val="Svartrubrik"/>
              <w:rPr>
                <w:rFonts w:ascii="Times New Roman" w:hAnsi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642929205"/>
                <w:placeholder>
                  <w:docPart w:val="74E6833089884407935DFE0848AF4CD4"/>
                </w:placeholder>
                <w:showingPlcHdr/>
              </w:sdtPr>
              <w:sdtEndPr/>
              <w:sdtContent>
                <w:r w:rsidR="00B22930" w:rsidRPr="00907062">
                  <w:rPr>
                    <w:rStyle w:val="Platshllartext"/>
                    <w:rFonts w:ascii="Times New Roman" w:hAnsi="Times New Roman"/>
                    <w:bCs/>
                    <w:sz w:val="24"/>
                    <w:szCs w:val="24"/>
                  </w:rPr>
                  <w:t>Klicka här för att ange text.</w:t>
                </w:r>
              </w:sdtContent>
            </w:sdt>
          </w:p>
        </w:tc>
      </w:tr>
      <w:tr w:rsidR="00B22930" w:rsidRPr="00163473" w14:paraId="1EBE4939" w14:textId="77777777" w:rsidTr="12A66381">
        <w:tc>
          <w:tcPr>
            <w:tcW w:w="4390" w:type="dxa"/>
          </w:tcPr>
          <w:p w14:paraId="3402A02D" w14:textId="77777777" w:rsidR="00B22930" w:rsidRPr="00907062" w:rsidRDefault="00B22930" w:rsidP="00B22930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 xml:space="preserve">Behov av tolk i språk: </w:t>
            </w:r>
          </w:p>
          <w:p w14:paraId="63C7A826" w14:textId="77777777" w:rsidR="00B22930" w:rsidRPr="00907062" w:rsidRDefault="0021700E" w:rsidP="00B22930">
            <w:pPr>
              <w:pStyle w:val="Svartrubrik"/>
              <w:rPr>
                <w:rFonts w:ascii="Times New Roman" w:hAnsi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954827859"/>
                <w:placeholder>
                  <w:docPart w:val="AD6B1FC7F1084177BE3697154F7414A9"/>
                </w:placeholder>
                <w:showingPlcHdr/>
              </w:sdtPr>
              <w:sdtEndPr/>
              <w:sdtContent>
                <w:r w:rsidR="00B22930" w:rsidRPr="00907062">
                  <w:rPr>
                    <w:rStyle w:val="Platshllartext"/>
                    <w:rFonts w:ascii="Times New Roman" w:hAnsi="Times New Roman"/>
                    <w:bCs/>
                    <w:sz w:val="24"/>
                    <w:szCs w:val="24"/>
                  </w:rPr>
                  <w:t>Klicka här för att ange text.</w:t>
                </w:r>
              </w:sdtContent>
            </w:sdt>
          </w:p>
        </w:tc>
        <w:tc>
          <w:tcPr>
            <w:tcW w:w="5237" w:type="dxa"/>
          </w:tcPr>
          <w:p w14:paraId="7D8AB6C8" w14:textId="77777777" w:rsidR="00B22930" w:rsidRPr="00907062" w:rsidRDefault="00B22930" w:rsidP="00B22930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>Behov av tolk i språk:</w:t>
            </w:r>
          </w:p>
          <w:p w14:paraId="4D9315F5" w14:textId="77777777" w:rsidR="00B22930" w:rsidRPr="00907062" w:rsidRDefault="0021700E" w:rsidP="00B22930">
            <w:pPr>
              <w:pStyle w:val="Svartrubrik"/>
              <w:rPr>
                <w:rFonts w:ascii="Times New Roman" w:hAnsi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586969472"/>
                <w:placeholder>
                  <w:docPart w:val="A2B820202C5C40EC926A4D940CB98547"/>
                </w:placeholder>
                <w:showingPlcHdr/>
              </w:sdtPr>
              <w:sdtEndPr/>
              <w:sdtContent>
                <w:r w:rsidR="00B22930" w:rsidRPr="00907062">
                  <w:rPr>
                    <w:rStyle w:val="Platshllartext"/>
                    <w:rFonts w:ascii="Times New Roman" w:hAnsi="Times New Roman"/>
                    <w:bCs/>
                    <w:sz w:val="24"/>
                    <w:szCs w:val="24"/>
                  </w:rPr>
                  <w:t>Klicka här för att ange text.</w:t>
                </w:r>
              </w:sdtContent>
            </w:sdt>
          </w:p>
        </w:tc>
      </w:tr>
    </w:tbl>
    <w:p w14:paraId="050BD4CB" w14:textId="77777777" w:rsidR="00455274" w:rsidRPr="00A064EE" w:rsidRDefault="00455274" w:rsidP="00436F27">
      <w:pPr>
        <w:rPr>
          <w:rStyle w:val="Stark"/>
          <w:b w:val="0"/>
          <w:sz w:val="14"/>
          <w:szCs w:val="14"/>
        </w:rPr>
      </w:pPr>
    </w:p>
    <w:p w14:paraId="31EF355B" w14:textId="77777777" w:rsidR="004513EC" w:rsidRDefault="004513EC" w:rsidP="00436F27">
      <w:pPr>
        <w:rPr>
          <w:rStyle w:val="Stark"/>
        </w:rPr>
      </w:pPr>
    </w:p>
    <w:p w14:paraId="40DEB415" w14:textId="77777777" w:rsidR="00436F27" w:rsidRPr="00E72C68" w:rsidRDefault="00436F27" w:rsidP="00436F27">
      <w:r w:rsidRPr="00E72C68">
        <w:rPr>
          <w:rStyle w:val="Stark"/>
        </w:rPr>
        <w:t>Uppgifter avlämnande skola, kontaktperson och över</w:t>
      </w:r>
      <w:r w:rsidR="0060595A" w:rsidRPr="00E72C68">
        <w:rPr>
          <w:rStyle w:val="Stark"/>
        </w:rPr>
        <w:t>lämnings</w:t>
      </w:r>
      <w:r w:rsidRPr="00E72C68">
        <w:rPr>
          <w:rStyle w:val="Stark"/>
        </w:rPr>
        <w:t>samordnare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390"/>
        <w:gridCol w:w="5237"/>
      </w:tblGrid>
      <w:tr w:rsidR="00E72C68" w:rsidRPr="00163473" w14:paraId="6B094E0F" w14:textId="77777777" w:rsidTr="00E72C68">
        <w:tc>
          <w:tcPr>
            <w:tcW w:w="4390" w:type="dxa"/>
          </w:tcPr>
          <w:p w14:paraId="3AAF632B" w14:textId="77777777" w:rsidR="00E72C68" w:rsidRPr="00907062" w:rsidRDefault="00E72C68" w:rsidP="00243995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>Avlämnande skola:</w:t>
            </w:r>
          </w:p>
          <w:p w14:paraId="757C44C8" w14:textId="77777777" w:rsidR="00E72C68" w:rsidRPr="00907062" w:rsidRDefault="0021700E" w:rsidP="00243995">
            <w:pPr>
              <w:rPr>
                <w:rFonts w:cs="Times New Roman"/>
                <w:bCs/>
              </w:rPr>
            </w:pPr>
            <w:sdt>
              <w:sdtPr>
                <w:rPr>
                  <w:rFonts w:cs="Times New Roman"/>
                  <w:bCs/>
                </w:rPr>
                <w:id w:val="2123029037"/>
                <w:placeholder>
                  <w:docPart w:val="D326BF8D084B4549B043573C61EF6080"/>
                </w:placeholder>
                <w:showingPlcHdr/>
              </w:sdtPr>
              <w:sdtEndPr/>
              <w:sdtContent>
                <w:r w:rsidR="00E72C68" w:rsidRPr="00907062">
                  <w:rPr>
                    <w:rStyle w:val="Platshllartext"/>
                    <w:rFonts w:cs="Times New Roman"/>
                    <w:bCs/>
                  </w:rPr>
                  <w:t>Klicka här för att ange text.</w:t>
                </w:r>
              </w:sdtContent>
            </w:sdt>
          </w:p>
        </w:tc>
        <w:tc>
          <w:tcPr>
            <w:tcW w:w="5237" w:type="dxa"/>
          </w:tcPr>
          <w:p w14:paraId="3B679688" w14:textId="77777777" w:rsidR="00E72C68" w:rsidRPr="00907062" w:rsidRDefault="00E72C68" w:rsidP="00243995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>Kontaktperson:</w:t>
            </w:r>
          </w:p>
          <w:p w14:paraId="1006AC36" w14:textId="77777777" w:rsidR="00E72C68" w:rsidRPr="00907062" w:rsidRDefault="0021700E" w:rsidP="00243995">
            <w:pPr>
              <w:rPr>
                <w:rFonts w:cs="Times New Roman"/>
                <w:bCs/>
              </w:rPr>
            </w:pPr>
            <w:sdt>
              <w:sdtPr>
                <w:rPr>
                  <w:rFonts w:cs="Times New Roman"/>
                  <w:bCs/>
                </w:rPr>
                <w:id w:val="1078480803"/>
                <w:placeholder>
                  <w:docPart w:val="9FF857FDB99C486DAB1DFE865D1EC8A0"/>
                </w:placeholder>
                <w:showingPlcHdr/>
              </w:sdtPr>
              <w:sdtEndPr/>
              <w:sdtContent>
                <w:r w:rsidR="00E72C68" w:rsidRPr="00907062">
                  <w:rPr>
                    <w:rStyle w:val="Platshllartext"/>
                    <w:rFonts w:cs="Times New Roman"/>
                    <w:bCs/>
                  </w:rPr>
                  <w:t>Klicka här för att ange text.</w:t>
                </w:r>
              </w:sdtContent>
            </w:sdt>
          </w:p>
        </w:tc>
      </w:tr>
      <w:tr w:rsidR="00436F27" w:rsidRPr="00163473" w14:paraId="7FEB04B9" w14:textId="77777777" w:rsidTr="00E72C68">
        <w:tc>
          <w:tcPr>
            <w:tcW w:w="4390" w:type="dxa"/>
          </w:tcPr>
          <w:p w14:paraId="5F04895D" w14:textId="7CFA1164" w:rsidR="00E72C68" w:rsidRPr="00907062" w:rsidRDefault="00E72C68" w:rsidP="00243995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 xml:space="preserve">Kontaktpersons telefon </w:t>
            </w:r>
            <w:r w:rsidR="00432E60">
              <w:rPr>
                <w:rFonts w:cs="Times New Roman"/>
                <w:bCs/>
                <w:vertAlign w:val="superscript"/>
              </w:rPr>
              <w:t>och</w:t>
            </w:r>
            <w:r w:rsidRPr="00907062">
              <w:rPr>
                <w:rFonts w:cs="Times New Roman"/>
                <w:bCs/>
                <w:vertAlign w:val="superscript"/>
              </w:rPr>
              <w:t xml:space="preserve"> e-post:</w:t>
            </w:r>
          </w:p>
          <w:p w14:paraId="4C168EA0" w14:textId="77777777" w:rsidR="00436F27" w:rsidRPr="00907062" w:rsidRDefault="0021700E" w:rsidP="00243995">
            <w:pPr>
              <w:rPr>
                <w:rFonts w:cs="Times New Roman"/>
                <w:bCs/>
              </w:rPr>
            </w:pPr>
            <w:sdt>
              <w:sdtPr>
                <w:rPr>
                  <w:rFonts w:cs="Times New Roman"/>
                  <w:bCs/>
                </w:rPr>
                <w:id w:val="-2067252428"/>
                <w:placeholder>
                  <w:docPart w:val="330FE1A898A74E31B45BCE2039FB20F9"/>
                </w:placeholder>
                <w:showingPlcHdr/>
              </w:sdtPr>
              <w:sdtEndPr/>
              <w:sdtContent>
                <w:r w:rsidR="00436F27" w:rsidRPr="00907062">
                  <w:rPr>
                    <w:rStyle w:val="Platshllartext"/>
                    <w:rFonts w:cs="Times New Roman"/>
                    <w:bCs/>
                  </w:rPr>
                  <w:t>Klicka här för att ange text.</w:t>
                </w:r>
              </w:sdtContent>
            </w:sdt>
          </w:p>
        </w:tc>
        <w:tc>
          <w:tcPr>
            <w:tcW w:w="5237" w:type="dxa"/>
          </w:tcPr>
          <w:p w14:paraId="186A61CD" w14:textId="77777777" w:rsidR="00B22930" w:rsidRPr="00907062" w:rsidRDefault="00763ADE" w:rsidP="00243995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>Titel</w:t>
            </w:r>
            <w:r w:rsidR="00EE2111" w:rsidRPr="00907062">
              <w:rPr>
                <w:rFonts w:cs="Times New Roman"/>
                <w:bCs/>
                <w:vertAlign w:val="superscript"/>
              </w:rPr>
              <w:t>/funktion</w:t>
            </w:r>
            <w:r w:rsidRPr="00907062">
              <w:rPr>
                <w:rFonts w:cs="Times New Roman"/>
                <w:bCs/>
                <w:vertAlign w:val="superscript"/>
              </w:rPr>
              <w:t>:</w:t>
            </w:r>
          </w:p>
          <w:p w14:paraId="4436A880" w14:textId="77777777" w:rsidR="00436F27" w:rsidRPr="00907062" w:rsidRDefault="0021700E" w:rsidP="00243995">
            <w:pPr>
              <w:rPr>
                <w:rFonts w:cs="Times New Roman"/>
                <w:bCs/>
              </w:rPr>
            </w:pPr>
            <w:sdt>
              <w:sdtPr>
                <w:rPr>
                  <w:rFonts w:cs="Times New Roman"/>
                  <w:bCs/>
                </w:rPr>
                <w:id w:val="1031380894"/>
                <w:placeholder>
                  <w:docPart w:val="BC4AC8DEAC9A41379B630BF9EB0D2802"/>
                </w:placeholder>
                <w:showingPlcHdr/>
              </w:sdtPr>
              <w:sdtEndPr/>
              <w:sdtContent>
                <w:r w:rsidR="00763ADE" w:rsidRPr="00907062">
                  <w:rPr>
                    <w:rStyle w:val="Platshllartext"/>
                    <w:rFonts w:cs="Times New Roman"/>
                    <w:bCs/>
                  </w:rPr>
                  <w:t>Klicka här för att ange text.</w:t>
                </w:r>
              </w:sdtContent>
            </w:sdt>
          </w:p>
        </w:tc>
      </w:tr>
      <w:tr w:rsidR="00E72C68" w:rsidRPr="00163473" w14:paraId="37C71104" w14:textId="77777777" w:rsidTr="00E72C68">
        <w:tc>
          <w:tcPr>
            <w:tcW w:w="4390" w:type="dxa"/>
            <w:tcBorders>
              <w:bottom w:val="single" w:sz="4" w:space="0" w:color="auto"/>
            </w:tcBorders>
          </w:tcPr>
          <w:p w14:paraId="76211F52" w14:textId="77777777" w:rsidR="00E72C68" w:rsidRPr="00907062" w:rsidRDefault="00E72C68" w:rsidP="00E72C68">
            <w:pPr>
              <w:rPr>
                <w:rFonts w:cs="Times New Roman"/>
                <w:bCs/>
              </w:rPr>
            </w:pPr>
            <w:r w:rsidRPr="00907062">
              <w:rPr>
                <w:rFonts w:cs="Times New Roman"/>
                <w:bCs/>
                <w:vertAlign w:val="superscript"/>
              </w:rPr>
              <w:t>Överlämningssamordnare, namn (om annan än ovan)</w:t>
            </w:r>
          </w:p>
          <w:p w14:paraId="6FBB7F34" w14:textId="77777777" w:rsidR="00E72C68" w:rsidRPr="00907062" w:rsidRDefault="0021700E" w:rsidP="00E72C68">
            <w:pPr>
              <w:rPr>
                <w:rFonts w:cs="Times New Roman"/>
                <w:bCs/>
              </w:rPr>
            </w:pPr>
            <w:sdt>
              <w:sdtPr>
                <w:rPr>
                  <w:rFonts w:cs="Times New Roman"/>
                  <w:bCs/>
                </w:rPr>
                <w:id w:val="-1989093128"/>
                <w:placeholder>
                  <w:docPart w:val="32632A046E9F4A2F982F8688835326E4"/>
                </w:placeholder>
                <w:showingPlcHdr/>
              </w:sdtPr>
              <w:sdtEndPr/>
              <w:sdtContent>
                <w:r w:rsidR="00E72C68" w:rsidRPr="00907062">
                  <w:rPr>
                    <w:rStyle w:val="Platshllartext"/>
                    <w:rFonts w:cs="Times New Roman"/>
                    <w:bCs/>
                  </w:rPr>
                  <w:t>Klicka här för att ange text.</w:t>
                </w:r>
              </w:sdtContent>
            </w:sdt>
          </w:p>
        </w:tc>
        <w:tc>
          <w:tcPr>
            <w:tcW w:w="5237" w:type="dxa"/>
            <w:tcBorders>
              <w:bottom w:val="single" w:sz="4" w:space="0" w:color="auto"/>
            </w:tcBorders>
          </w:tcPr>
          <w:p w14:paraId="070BD5D2" w14:textId="25BE726D" w:rsidR="00E72C68" w:rsidRPr="00907062" w:rsidRDefault="00E72C68" w:rsidP="00E72C68">
            <w:pPr>
              <w:rPr>
                <w:rFonts w:cs="Times New Roman"/>
                <w:bCs/>
                <w:vertAlign w:val="superscript"/>
              </w:rPr>
            </w:pPr>
            <w:r w:rsidRPr="00907062">
              <w:rPr>
                <w:rFonts w:cs="Times New Roman"/>
                <w:bCs/>
                <w:vertAlign w:val="superscript"/>
              </w:rPr>
              <w:t xml:space="preserve">Överlämningssamordnare, </w:t>
            </w:r>
            <w:r w:rsidR="00163473" w:rsidRPr="00907062">
              <w:rPr>
                <w:rFonts w:cs="Times New Roman"/>
                <w:bCs/>
                <w:vertAlign w:val="superscript"/>
              </w:rPr>
              <w:t xml:space="preserve">telefonnummer </w:t>
            </w:r>
            <w:r w:rsidR="004C372B">
              <w:rPr>
                <w:rFonts w:cs="Times New Roman"/>
                <w:bCs/>
                <w:vertAlign w:val="superscript"/>
              </w:rPr>
              <w:t>och</w:t>
            </w:r>
            <w:r w:rsidR="00163473" w:rsidRPr="00907062">
              <w:rPr>
                <w:rFonts w:cs="Times New Roman"/>
                <w:bCs/>
                <w:vertAlign w:val="superscript"/>
              </w:rPr>
              <w:t xml:space="preserve"> e-post</w:t>
            </w:r>
          </w:p>
          <w:p w14:paraId="6C168A5D" w14:textId="77777777" w:rsidR="00163473" w:rsidRPr="00907062" w:rsidRDefault="0021700E" w:rsidP="00E72C68">
            <w:pPr>
              <w:rPr>
                <w:rFonts w:cs="Times New Roman"/>
                <w:bCs/>
              </w:rPr>
            </w:pPr>
            <w:sdt>
              <w:sdtPr>
                <w:rPr>
                  <w:rFonts w:cs="Times New Roman"/>
                  <w:bCs/>
                </w:rPr>
                <w:id w:val="819767061"/>
                <w:placeholder>
                  <w:docPart w:val="5C06501210C84804BE41F2267A634A87"/>
                </w:placeholder>
                <w:showingPlcHdr/>
              </w:sdtPr>
              <w:sdtEndPr/>
              <w:sdtContent>
                <w:r w:rsidR="00163473" w:rsidRPr="00907062">
                  <w:rPr>
                    <w:rStyle w:val="Platshllartext"/>
                    <w:rFonts w:cs="Times New Roman"/>
                    <w:bCs/>
                  </w:rPr>
                  <w:t>Klicka här för att ange text.</w:t>
                </w:r>
              </w:sdtContent>
            </w:sdt>
          </w:p>
        </w:tc>
      </w:tr>
    </w:tbl>
    <w:p w14:paraId="6AE48A69" w14:textId="77777777" w:rsidR="00163473" w:rsidRDefault="00163473" w:rsidP="00163473">
      <w:pPr>
        <w:pStyle w:val="Brdtext"/>
        <w:spacing w:after="0"/>
        <w:rPr>
          <w:rFonts w:ascii="Times New Roman" w:hAnsi="Times New Roman"/>
          <w:b/>
          <w:bCs/>
          <w:sz w:val="16"/>
          <w:szCs w:val="16"/>
        </w:rPr>
      </w:pPr>
    </w:p>
    <w:p w14:paraId="5C9ED4AE" w14:textId="77777777" w:rsidR="002E2887" w:rsidRPr="002E2887" w:rsidRDefault="002E2887" w:rsidP="002E2887">
      <w:pPr>
        <w:rPr>
          <w:rStyle w:val="Stark"/>
          <w:b w:val="0"/>
          <w:bCs w:val="0"/>
        </w:rPr>
      </w:pPr>
      <w:r>
        <w:rPr>
          <w:rStyle w:val="Stark"/>
        </w:rPr>
        <w:t>Information till vårdnadshavare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163473" w14:paraId="12F12136" w14:textId="77777777" w:rsidTr="00AE6E4F">
        <w:trPr>
          <w:trHeight w:val="655"/>
        </w:trPr>
        <w:tc>
          <w:tcPr>
            <w:tcW w:w="9627" w:type="dxa"/>
          </w:tcPr>
          <w:p w14:paraId="5451FED6" w14:textId="77777777" w:rsidR="004513EC" w:rsidRDefault="0021700E" w:rsidP="002E2887">
            <w:pPr>
              <w:spacing w:before="120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35889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473" w:rsidRPr="002E288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163473" w:rsidRPr="002E2887">
              <w:rPr>
                <w:rFonts w:cs="Times New Roman"/>
              </w:rPr>
              <w:t xml:space="preserve"> Överlämning behövs ej, eleven förväntas klara övergången och gymnasiestudier utan extra anpassningar och/eller särskilt stöd.</w:t>
            </w:r>
          </w:p>
          <w:p w14:paraId="68AA3999" w14:textId="77777777" w:rsidR="002E2887" w:rsidRPr="002E2887" w:rsidRDefault="002E2887" w:rsidP="002E2887">
            <w:pPr>
              <w:spacing w:before="120"/>
              <w:rPr>
                <w:rFonts w:cs="Times New Roman"/>
              </w:rPr>
            </w:pPr>
          </w:p>
          <w:p w14:paraId="657084F6" w14:textId="77777777" w:rsidR="008505CC" w:rsidRPr="002E2887" w:rsidRDefault="008505CC" w:rsidP="002E2887">
            <w:pPr>
              <w:rPr>
                <w:rFonts w:cs="Times New Roman"/>
              </w:rPr>
            </w:pPr>
            <w:r w:rsidRPr="002E2887">
              <w:rPr>
                <w:rFonts w:cs="Times New Roman"/>
              </w:rPr>
              <w:t>Vårdnadshavare är informerade om information som lämnas över till mottagande skola</w:t>
            </w:r>
          </w:p>
          <w:p w14:paraId="28A9BE2A" w14:textId="77777777" w:rsidR="008505CC" w:rsidRPr="00907062" w:rsidRDefault="008505CC" w:rsidP="008505CC">
            <w:pPr>
              <w:pStyle w:val="Brdtext"/>
              <w:rPr>
                <w:rFonts w:ascii="Times New Roman" w:hAnsi="Times New Roman"/>
              </w:rPr>
            </w:pPr>
            <w:r>
              <w:t xml:space="preserve"> </w:t>
            </w:r>
            <w:sdt>
              <w:sdtPr>
                <w:id w:val="-124764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A17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61A17" w:rsidRPr="00907062">
              <w:t xml:space="preserve"> </w:t>
            </w:r>
            <w:r>
              <w:t xml:space="preserve"> Ja, datum: </w:t>
            </w:r>
            <w:sdt>
              <w:sdtPr>
                <w:rPr>
                  <w:bCs/>
                </w:rPr>
                <w:id w:val="-1392102594"/>
                <w:placeholder>
                  <w:docPart w:val="91D1431CBEFD4464AD757A6BDC8485A2"/>
                </w:placeholder>
                <w:showingPlcHdr/>
              </w:sdtPr>
              <w:sdtEndPr/>
              <w:sdtContent>
                <w:r w:rsidRPr="00907062">
                  <w:rPr>
                    <w:rStyle w:val="Platshllartext"/>
                    <w:bCs/>
                  </w:rPr>
                  <w:t>Klicka här för att ange text.</w:t>
                </w:r>
              </w:sdtContent>
            </w:sdt>
          </w:p>
        </w:tc>
      </w:tr>
    </w:tbl>
    <w:p w14:paraId="4793C0D3" w14:textId="77777777" w:rsidR="008505CC" w:rsidRDefault="008505CC">
      <w:pPr>
        <w:rPr>
          <w:rFonts w:cs="Times New Roman"/>
          <w:color w:val="00000A"/>
        </w:rPr>
      </w:pPr>
      <w:r>
        <w:br w:type="page"/>
      </w:r>
    </w:p>
    <w:p w14:paraId="0A593EF0" w14:textId="77777777" w:rsidR="00821C45" w:rsidRPr="003B2B64" w:rsidRDefault="00D9304B" w:rsidP="003B2B64">
      <w:pPr>
        <w:rPr>
          <w:rStyle w:val="Stark"/>
        </w:rPr>
      </w:pPr>
      <w:r>
        <w:rPr>
          <w:rStyle w:val="Stark"/>
        </w:rPr>
        <w:lastRenderedPageBreak/>
        <w:t>E</w:t>
      </w:r>
      <w:r w:rsidR="003B2B64" w:rsidRPr="003B2B64">
        <w:rPr>
          <w:rStyle w:val="Stark"/>
        </w:rPr>
        <w:t>xtra anpassningar</w:t>
      </w:r>
    </w:p>
    <w:tbl>
      <w:tblPr>
        <w:tblStyle w:val="Tabellrutnt"/>
        <w:tblW w:w="9697" w:type="dxa"/>
        <w:tblLook w:val="04A0" w:firstRow="1" w:lastRow="0" w:firstColumn="1" w:lastColumn="0" w:noHBand="0" w:noVBand="1"/>
      </w:tblPr>
      <w:tblGrid>
        <w:gridCol w:w="4850"/>
        <w:gridCol w:w="4847"/>
      </w:tblGrid>
      <w:tr w:rsidR="00B133BA" w:rsidRPr="00F07A7F" w14:paraId="7A10D9B5" w14:textId="77777777" w:rsidTr="00B133BA">
        <w:trPr>
          <w:trHeight w:val="2126"/>
        </w:trPr>
        <w:tc>
          <w:tcPr>
            <w:tcW w:w="4850" w:type="dxa"/>
          </w:tcPr>
          <w:p w14:paraId="1CD04053" w14:textId="77777777" w:rsidR="00B133BA" w:rsidRPr="00907062" w:rsidRDefault="0021700E" w:rsidP="0035057E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00833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Ett särskilt schema över dagen</w:t>
            </w:r>
          </w:p>
          <w:p w14:paraId="7C408066" w14:textId="77777777" w:rsidR="00B133BA" w:rsidRPr="00907062" w:rsidRDefault="0021700E" w:rsidP="0035057E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28126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Undervisningsområde förklarat på annat sätt</w:t>
            </w:r>
          </w:p>
          <w:p w14:paraId="518AB780" w14:textId="77777777" w:rsidR="00B133BA" w:rsidRPr="00907062" w:rsidRDefault="0021700E" w:rsidP="0035057E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95398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Extra tydliga instruktioner</w:t>
            </w:r>
          </w:p>
          <w:p w14:paraId="51AE7973" w14:textId="77777777" w:rsidR="00B133BA" w:rsidRPr="00907062" w:rsidRDefault="0021700E" w:rsidP="0035057E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431249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Stöd att sätt</w:t>
            </w:r>
            <w:r w:rsidR="00B133BA">
              <w:rPr>
                <w:rFonts w:cs="Times New Roman"/>
              </w:rPr>
              <w:t>a</w:t>
            </w:r>
            <w:r w:rsidR="00B133BA" w:rsidRPr="00907062">
              <w:rPr>
                <w:rFonts w:cs="Times New Roman"/>
              </w:rPr>
              <w:t xml:space="preserve"> igång arbetet</w:t>
            </w:r>
          </w:p>
          <w:p w14:paraId="2D76035A" w14:textId="77777777" w:rsidR="00B133BA" w:rsidRPr="00907062" w:rsidRDefault="0021700E" w:rsidP="0035057E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29628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Hjälp att förstå texter</w:t>
            </w:r>
          </w:p>
          <w:p w14:paraId="236B4D9E" w14:textId="77777777" w:rsidR="00B133BA" w:rsidRPr="00907062" w:rsidRDefault="0021700E" w:rsidP="0035057E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8076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Digital teknik m</w:t>
            </w:r>
            <w:r w:rsidR="00B133BA">
              <w:rPr>
                <w:rFonts w:cs="Times New Roman"/>
              </w:rPr>
              <w:t>e</w:t>
            </w:r>
            <w:r w:rsidR="00B133BA" w:rsidRPr="00907062">
              <w:rPr>
                <w:rFonts w:cs="Times New Roman"/>
              </w:rPr>
              <w:t>d anpassade programvaror</w:t>
            </w:r>
          </w:p>
          <w:p w14:paraId="668D6988" w14:textId="77777777" w:rsidR="00B133BA" w:rsidRPr="00907062" w:rsidRDefault="00B133BA" w:rsidP="00FA1C75">
            <w:pPr>
              <w:rPr>
                <w:rFonts w:cs="Times New Roman"/>
              </w:rPr>
            </w:pPr>
          </w:p>
        </w:tc>
        <w:tc>
          <w:tcPr>
            <w:tcW w:w="4847" w:type="dxa"/>
          </w:tcPr>
          <w:p w14:paraId="5A167D04" w14:textId="77777777" w:rsidR="00B133BA" w:rsidRPr="00907062" w:rsidRDefault="0021700E" w:rsidP="00B133BA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75149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Anpassade läromedel</w:t>
            </w:r>
          </w:p>
          <w:p w14:paraId="2BC6F0E6" w14:textId="77777777" w:rsidR="00B133BA" w:rsidRPr="00907062" w:rsidRDefault="0021700E" w:rsidP="00B133BA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68851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Någon extra utrustning t.ex. tidshjälpmedel</w:t>
            </w:r>
          </w:p>
          <w:p w14:paraId="0A14775B" w14:textId="77777777" w:rsidR="00B133BA" w:rsidRPr="00907062" w:rsidRDefault="0021700E" w:rsidP="00B133BA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78770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Extra färdighetsträning</w:t>
            </w:r>
          </w:p>
          <w:p w14:paraId="4E33A2B1" w14:textId="77777777" w:rsidR="00B133BA" w:rsidRPr="00907062" w:rsidRDefault="0021700E" w:rsidP="00B133BA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234300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Enstaka specialpedagogiska insatser</w:t>
            </w:r>
          </w:p>
          <w:p w14:paraId="2DF548D4" w14:textId="77777777" w:rsidR="00B133BA" w:rsidRPr="00907062" w:rsidRDefault="0021700E" w:rsidP="00B133BA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093674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Utmaningar för att möta snabb inlärningstakt</w:t>
            </w:r>
          </w:p>
          <w:p w14:paraId="35F7AF67" w14:textId="77777777" w:rsidR="00B133BA" w:rsidRPr="00B133BA" w:rsidRDefault="0021700E" w:rsidP="00B133BA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87885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Övrigt</w:t>
            </w:r>
          </w:p>
        </w:tc>
      </w:tr>
    </w:tbl>
    <w:p w14:paraId="737CE60B" w14:textId="77777777" w:rsidR="00B0448C" w:rsidRDefault="00B0448C">
      <w:pPr>
        <w:rPr>
          <w:rFonts w:cs="Times New Roman"/>
        </w:rPr>
      </w:pPr>
    </w:p>
    <w:p w14:paraId="1992266A" w14:textId="77777777" w:rsidR="008505CC" w:rsidRDefault="008505CC">
      <w:pPr>
        <w:rPr>
          <w:rFonts w:cs="Times New Roman"/>
        </w:rPr>
      </w:pPr>
      <w:r>
        <w:t xml:space="preserve"> </w:t>
      </w:r>
    </w:p>
    <w:p w14:paraId="16D87213" w14:textId="77777777" w:rsidR="000B62C3" w:rsidRPr="000B62C3" w:rsidRDefault="009034C5">
      <w:pPr>
        <w:rPr>
          <w:rFonts w:cs="Times New Roman"/>
          <w:b/>
        </w:rPr>
      </w:pPr>
      <w:r>
        <w:rPr>
          <w:rFonts w:cs="Times New Roman"/>
          <w:b/>
        </w:rPr>
        <w:t>S</w:t>
      </w:r>
      <w:r w:rsidR="00104F53">
        <w:rPr>
          <w:rFonts w:cs="Times New Roman"/>
          <w:b/>
        </w:rPr>
        <w:t xml:space="preserve">ärskilt </w:t>
      </w:r>
      <w:r w:rsidR="000B62C3" w:rsidRPr="00907062">
        <w:rPr>
          <w:rFonts w:cs="Times New Roman"/>
          <w:b/>
        </w:rPr>
        <w:t>stöd</w:t>
      </w:r>
      <w:r w:rsidR="00D9304B">
        <w:rPr>
          <w:rFonts w:cs="Times New Roman"/>
          <w:b/>
        </w:rPr>
        <w:t xml:space="preserve"> och övriga utredningar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5"/>
        <w:gridCol w:w="4812"/>
      </w:tblGrid>
      <w:tr w:rsidR="00D9304B" w:rsidRPr="00C935D4" w14:paraId="7797A9F4" w14:textId="77777777" w:rsidTr="12A66381">
        <w:tc>
          <w:tcPr>
            <w:tcW w:w="4815" w:type="dxa"/>
          </w:tcPr>
          <w:p w14:paraId="089CF3E9" w14:textId="77777777" w:rsidR="00D9304B" w:rsidRPr="00513FAB" w:rsidRDefault="00D9304B" w:rsidP="00D80029">
            <w:pPr>
              <w:spacing w:before="12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Eleven har haft ett åtgärdsprogram</w:t>
            </w:r>
            <w:r w:rsidRPr="008505CC">
              <w:rPr>
                <w:rFonts w:cs="Times New Roman"/>
                <w:b/>
              </w:rPr>
              <w:t xml:space="preserve">: </w:t>
            </w:r>
            <w:r>
              <w:rPr>
                <w:rFonts w:cs="Times New Roman"/>
                <w:b/>
              </w:rPr>
              <w:br/>
            </w:r>
            <w:sdt>
              <w:sdtPr>
                <w:rPr>
                  <w:rFonts w:cs="Times New Roman"/>
                </w:rPr>
                <w:id w:val="205265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0706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Åk 7 </w:t>
            </w:r>
            <w:sdt>
              <w:sdtPr>
                <w:rPr>
                  <w:rFonts w:cs="Times New Roman"/>
                </w:rPr>
                <w:id w:val="6885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cs="Times New Roman"/>
              </w:rPr>
              <w:t xml:space="preserve"> Åk 8 </w:t>
            </w:r>
            <w:sdt>
              <w:sdtPr>
                <w:rPr>
                  <w:rFonts w:cs="Times New Roman"/>
                </w:rPr>
                <w:id w:val="1124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cs="Times New Roman"/>
              </w:rPr>
              <w:t xml:space="preserve"> Åk 9 </w:t>
            </w:r>
            <w:sdt>
              <w:sdtPr>
                <w:rPr>
                  <w:rFonts w:cs="Times New Roman"/>
                </w:rPr>
                <w:id w:val="-36475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cs="Times New Roman"/>
              </w:rPr>
              <w:t xml:space="preserve"> Nej </w:t>
            </w:r>
            <w:sdt>
              <w:sdtPr>
                <w:rPr>
                  <w:rFonts w:cs="Times New Roman"/>
                </w:rPr>
                <w:id w:val="-62068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  <w:p w14:paraId="0845DD2E" w14:textId="38DCD484" w:rsidR="00D9304B" w:rsidRDefault="0021700E" w:rsidP="003B2B64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516584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10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9304B">
              <w:rPr>
                <w:rFonts w:cs="Times New Roman"/>
              </w:rPr>
              <w:t xml:space="preserve"> </w:t>
            </w:r>
            <w:r w:rsidR="00D9304B" w:rsidRPr="00907062">
              <w:rPr>
                <w:rFonts w:cs="Times New Roman"/>
              </w:rPr>
              <w:t>Särskild undervisningsgrupp</w:t>
            </w:r>
          </w:p>
          <w:p w14:paraId="7B42F5A4" w14:textId="77777777" w:rsidR="00D9304B" w:rsidRPr="00907062" w:rsidRDefault="0021700E" w:rsidP="00DC64D1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98322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>
              <w:rPr>
                <w:rFonts w:cs="Times New Roman"/>
              </w:rPr>
              <w:t xml:space="preserve"> </w:t>
            </w:r>
            <w:r w:rsidR="00D9304B" w:rsidRPr="00907062">
              <w:rPr>
                <w:rFonts w:cs="Times New Roman"/>
              </w:rPr>
              <w:t>Enskild undervisning</w:t>
            </w:r>
          </w:p>
          <w:p w14:paraId="52D67CCD" w14:textId="77777777" w:rsidR="00D9304B" w:rsidRPr="00907062" w:rsidRDefault="0021700E" w:rsidP="004A0629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55522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>
              <w:rPr>
                <w:rFonts w:cs="Times New Roman"/>
              </w:rPr>
              <w:t xml:space="preserve"> </w:t>
            </w:r>
            <w:r w:rsidR="00D9304B" w:rsidRPr="00907062">
              <w:rPr>
                <w:rFonts w:cs="Times New Roman"/>
              </w:rPr>
              <w:t>Anpassad studiegång</w:t>
            </w:r>
          </w:p>
          <w:p w14:paraId="097EB7CA" w14:textId="77777777" w:rsidR="00D9304B" w:rsidRDefault="0021700E" w:rsidP="004A0629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20706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>
              <w:rPr>
                <w:rFonts w:cs="Times New Roman"/>
              </w:rPr>
              <w:t xml:space="preserve"> Resursstöd </w:t>
            </w:r>
          </w:p>
          <w:p w14:paraId="5D5D88C3" w14:textId="77777777" w:rsidR="00D9304B" w:rsidRDefault="0021700E" w:rsidP="004A0629">
            <w:sdt>
              <w:sdtPr>
                <w:rPr>
                  <w:rFonts w:cs="Times New Roman"/>
                </w:rPr>
                <w:id w:val="33997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>
              <w:rPr>
                <w:rFonts w:cs="Times New Roman"/>
              </w:rPr>
              <w:t xml:space="preserve"> </w:t>
            </w:r>
            <w:r w:rsidR="00D9304B">
              <w:t>Samverkan har skett med externa parter (socialtjänst, BUP, habilitering, sjukvård m.fl.)</w:t>
            </w:r>
          </w:p>
          <w:p w14:paraId="68548C82" w14:textId="77777777" w:rsidR="00D9304B" w:rsidRDefault="00D9304B" w:rsidP="000B62C3">
            <w:pPr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  <w:r w:rsidRPr="00907062">
              <w:rPr>
                <w:rFonts w:cs="Times New Roman"/>
              </w:rPr>
              <w:t xml:space="preserve">Vårdnadshavare avser att överlämna dokumentation ex. externa utredningar: </w:t>
            </w:r>
          </w:p>
          <w:p w14:paraId="0E9F581B" w14:textId="77777777" w:rsidR="00D9304B" w:rsidRPr="00907062" w:rsidRDefault="00D9304B" w:rsidP="000B62C3">
            <w:pPr>
              <w:rPr>
                <w:rFonts w:cs="Times New Roman"/>
              </w:rPr>
            </w:pPr>
            <w:r w:rsidRPr="00907062">
              <w:rPr>
                <w:rFonts w:cs="Times New Roman"/>
              </w:rPr>
              <w:tab/>
              <w:t xml:space="preserve"> </w:t>
            </w:r>
            <w:sdt>
              <w:sdtPr>
                <w:rPr>
                  <w:rFonts w:cs="Times New Roman"/>
                </w:rPr>
                <w:id w:val="-579220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0706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 w:rsidRPr="00907062"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157793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="Times New Roman"/>
              </w:rPr>
              <w:t xml:space="preserve"> Nej</w:t>
            </w:r>
          </w:p>
          <w:p w14:paraId="1203C779" w14:textId="77777777" w:rsidR="00D9304B" w:rsidRPr="00907062" w:rsidRDefault="0021700E" w:rsidP="004A0629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76622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>
              <w:rPr>
                <w:rFonts w:cs="Times New Roman"/>
              </w:rPr>
              <w:t xml:space="preserve"> </w:t>
            </w:r>
            <w:r w:rsidR="00D9304B" w:rsidRPr="00907062">
              <w:rPr>
                <w:rFonts w:cs="Times New Roman"/>
              </w:rPr>
              <w:t>Övrigt</w:t>
            </w:r>
          </w:p>
          <w:p w14:paraId="36082142" w14:textId="77777777" w:rsidR="00D9304B" w:rsidRDefault="0021700E" w:rsidP="008505CC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2133596650"/>
                <w:showingPlcHdr/>
              </w:sdtPr>
              <w:sdtEndPr/>
              <w:sdtContent>
                <w:r w:rsidR="00D9304B" w:rsidRPr="00907062">
                  <w:rPr>
                    <w:rStyle w:val="Platshllartext"/>
                    <w:rFonts w:cs="Times New Roman"/>
                  </w:rPr>
                  <w:t>Klicka här för att ange text.</w:t>
                </w:r>
              </w:sdtContent>
            </w:sdt>
          </w:p>
          <w:p w14:paraId="70F0B292" w14:textId="77777777" w:rsidR="00D9304B" w:rsidRPr="00907062" w:rsidRDefault="00D9304B" w:rsidP="00B133BA">
            <w:pPr>
              <w:rPr>
                <w:rFonts w:cs="Times New Roman"/>
              </w:rPr>
            </w:pPr>
          </w:p>
        </w:tc>
        <w:tc>
          <w:tcPr>
            <w:tcW w:w="4812" w:type="dxa"/>
          </w:tcPr>
          <w:p w14:paraId="5CFF83D2" w14:textId="77777777" w:rsidR="00D9304B" w:rsidRDefault="00D9304B" w:rsidP="00D80029">
            <w:pPr>
              <w:spacing w:before="12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Övrig dokumentation</w:t>
            </w:r>
          </w:p>
          <w:p w14:paraId="517107FF" w14:textId="77777777" w:rsidR="00D9304B" w:rsidRDefault="0021700E" w:rsidP="00D9304B">
            <w:sdt>
              <w:sdtPr>
                <w:rPr>
                  <w:rFonts w:cs="Times New Roman"/>
                </w:rPr>
                <w:id w:val="80289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 w:rsidRPr="00907062">
              <w:rPr>
                <w:rFonts w:cs="Times New Roman"/>
              </w:rPr>
              <w:t xml:space="preserve"> </w:t>
            </w:r>
            <w:r w:rsidR="00D9304B">
              <w:t xml:space="preserve"> Eleven har haft oroande frånvaro över 15% senaste läsåret</w:t>
            </w:r>
          </w:p>
          <w:p w14:paraId="784CB360" w14:textId="77777777" w:rsidR="00D9304B" w:rsidRDefault="00D9304B" w:rsidP="00D9304B">
            <w:r>
              <w:t xml:space="preserve">Eleven har haft en total frånvaro på </w:t>
            </w:r>
            <w:sdt>
              <w:sdtPr>
                <w:rPr>
                  <w:rFonts w:cs="Times New Roman"/>
                </w:rPr>
                <w:id w:val="-1637019013"/>
                <w:showingPlcHdr/>
              </w:sdtPr>
              <w:sdtEndPr/>
              <w:sdtContent>
                <w:r w:rsidRPr="00907062">
                  <w:rPr>
                    <w:rStyle w:val="Platshllartext"/>
                    <w:rFonts w:cs="Times New Roman"/>
                  </w:rPr>
                  <w:t>Klicka här för att ange text.</w:t>
                </w:r>
              </w:sdtContent>
            </w:sdt>
            <w:r>
              <w:t xml:space="preserve"> procent</w:t>
            </w:r>
          </w:p>
          <w:p w14:paraId="318A5FBD" w14:textId="77777777" w:rsidR="00D9304B" w:rsidRDefault="0021700E" w:rsidP="00D9304B">
            <w:sdt>
              <w:sdtPr>
                <w:rPr>
                  <w:rFonts w:cs="Times New Roman"/>
                </w:rPr>
                <w:id w:val="-387570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 w:rsidRPr="00907062">
              <w:rPr>
                <w:rFonts w:cs="Times New Roman"/>
              </w:rPr>
              <w:t xml:space="preserve"> </w:t>
            </w:r>
            <w:r w:rsidR="00D9304B">
              <w:t xml:space="preserve"> Utredning av elevens behov av s</w:t>
            </w:r>
            <w:r w:rsidR="00D9304B">
              <w:rPr>
                <w:rFonts w:cs="Times New Roman"/>
              </w:rPr>
              <w:t>ä</w:t>
            </w:r>
            <w:r w:rsidR="00D9304B">
              <w:t>rskilt st</w:t>
            </w:r>
            <w:r w:rsidR="00D9304B">
              <w:rPr>
                <w:rFonts w:cs="Times New Roman"/>
              </w:rPr>
              <w:t>ö</w:t>
            </w:r>
            <w:r w:rsidR="00D9304B">
              <w:t>d/pedagogisk utredning</w:t>
            </w:r>
          </w:p>
          <w:p w14:paraId="2487A4DD" w14:textId="77777777" w:rsidR="00D9304B" w:rsidRDefault="0021700E" w:rsidP="00D9304B">
            <w:sdt>
              <w:sdtPr>
                <w:rPr>
                  <w:rFonts w:cs="Times New Roman"/>
                </w:rPr>
                <w:id w:val="1331023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12A663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 w:rsidRPr="12A66381">
              <w:rPr>
                <w:rFonts w:cs="Times New Roman"/>
              </w:rPr>
              <w:t xml:space="preserve"> </w:t>
            </w:r>
            <w:r w:rsidR="00D9304B">
              <w:t xml:space="preserve"> </w:t>
            </w:r>
            <w:r w:rsidR="0FA1522E">
              <w:t>S</w:t>
            </w:r>
            <w:r w:rsidR="00FE03BE">
              <w:t>kols</w:t>
            </w:r>
            <w:r w:rsidR="00D9304B">
              <w:t>ocial utredning</w:t>
            </w:r>
          </w:p>
          <w:p w14:paraId="02CC658A" w14:textId="77777777" w:rsidR="00D9304B" w:rsidRDefault="0021700E" w:rsidP="00D9304B">
            <w:sdt>
              <w:sdtPr>
                <w:rPr>
                  <w:rFonts w:cs="Times New Roman"/>
                </w:rPr>
                <w:id w:val="99568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 w:rsidRPr="00907062">
              <w:rPr>
                <w:rFonts w:cs="Times New Roman"/>
              </w:rPr>
              <w:t xml:space="preserve"> </w:t>
            </w:r>
            <w:r w:rsidR="00D9304B">
              <w:t xml:space="preserve"> Logopedutredning </w:t>
            </w:r>
          </w:p>
          <w:p w14:paraId="76601BE6" w14:textId="77777777" w:rsidR="00D9304B" w:rsidRDefault="0021700E" w:rsidP="00D9304B">
            <w:sdt>
              <w:sdtPr>
                <w:rPr>
                  <w:rFonts w:cs="Times New Roman"/>
                </w:rPr>
                <w:id w:val="-1228152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 w:rsidRPr="00907062">
              <w:rPr>
                <w:rFonts w:cs="Times New Roman"/>
              </w:rPr>
              <w:t xml:space="preserve"> </w:t>
            </w:r>
            <w:r w:rsidR="00D9304B">
              <w:t xml:space="preserve"> Psykologutredning </w:t>
            </w:r>
          </w:p>
          <w:p w14:paraId="601B2C4F" w14:textId="77777777" w:rsidR="00D9304B" w:rsidRDefault="0021700E" w:rsidP="00D9304B">
            <w:sdt>
              <w:sdtPr>
                <w:rPr>
                  <w:rFonts w:cs="Times New Roman"/>
                </w:rPr>
                <w:id w:val="-171256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>
              <w:t xml:space="preserve"> Annan viktig dokumentation om eleven finns i </w:t>
            </w:r>
            <w:proofErr w:type="spellStart"/>
            <w:r w:rsidR="00D9304B">
              <w:t>Prorenata</w:t>
            </w:r>
            <w:proofErr w:type="spellEnd"/>
            <w:r w:rsidR="00D9304B">
              <w:t xml:space="preserve"> </w:t>
            </w:r>
          </w:p>
          <w:p w14:paraId="0D7FB6E2" w14:textId="77777777" w:rsidR="00D9304B" w:rsidRDefault="0021700E" w:rsidP="00D9304B">
            <w:pPr>
              <w:spacing w:before="120"/>
              <w:rPr>
                <w:rFonts w:cs="Times New Roman"/>
                <w:b/>
              </w:rPr>
            </w:pPr>
            <w:sdt>
              <w:sdtPr>
                <w:rPr>
                  <w:rFonts w:cs="Times New Roman"/>
                </w:rPr>
                <w:id w:val="309909924"/>
                <w:showingPlcHdr/>
              </w:sdtPr>
              <w:sdtEndPr/>
              <w:sdtContent>
                <w:r w:rsidR="00D9304B">
                  <w:rPr>
                    <w:rFonts w:cs="Times New Roman"/>
                  </w:rPr>
                  <w:t xml:space="preserve">     </w:t>
                </w:r>
              </w:sdtContent>
            </w:sdt>
          </w:p>
        </w:tc>
      </w:tr>
    </w:tbl>
    <w:p w14:paraId="105FFC24" w14:textId="77777777" w:rsidR="00B133BA" w:rsidRDefault="00B133BA"/>
    <w:p w14:paraId="4D58A65A" w14:textId="77777777" w:rsidR="0060446D" w:rsidRPr="00B133BA" w:rsidRDefault="00B133BA" w:rsidP="007A00A5">
      <w:pPr>
        <w:rPr>
          <w:b/>
        </w:rPr>
      </w:pPr>
      <w:r w:rsidRPr="00D80029">
        <w:rPr>
          <w:b/>
        </w:rPr>
        <w:t xml:space="preserve">Viktig hälsoinformation: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B133BA" w14:paraId="1B75B536" w14:textId="77777777" w:rsidTr="00B133BA">
        <w:tc>
          <w:tcPr>
            <w:tcW w:w="9627" w:type="dxa"/>
          </w:tcPr>
          <w:p w14:paraId="5CF2AA27" w14:textId="77777777" w:rsidR="00D9304B" w:rsidRDefault="00D9304B" w:rsidP="00D9304B">
            <w:pPr>
              <w:rPr>
                <w:rFonts w:cs="Times New Roman"/>
                <w:b/>
              </w:rPr>
            </w:pPr>
            <w:r w:rsidRPr="00513FAB">
              <w:rPr>
                <w:rFonts w:cs="Times New Roman"/>
                <w:b/>
              </w:rPr>
              <w:t>Kurator önskar enskild överlämning</w:t>
            </w:r>
            <w:r>
              <w:rPr>
                <w:rFonts w:cs="Times New Roman"/>
                <w:b/>
              </w:rPr>
              <w:t>:</w:t>
            </w:r>
          </w:p>
          <w:p w14:paraId="647683BD" w14:textId="77777777" w:rsidR="00D9304B" w:rsidRPr="00513FAB" w:rsidRDefault="00D9304B" w:rsidP="00D9304B">
            <w:pPr>
              <w:rPr>
                <w:rFonts w:cs="Times New Roman"/>
                <w:b/>
              </w:rPr>
            </w:pPr>
            <w:r w:rsidRPr="00907062">
              <w:rPr>
                <w:rFonts w:cs="Times New Roman"/>
              </w:rPr>
              <w:t xml:space="preserve">Ja </w:t>
            </w:r>
            <w:sdt>
              <w:sdtPr>
                <w:rPr>
                  <w:rFonts w:cs="Times New Roman"/>
                </w:rPr>
                <w:id w:val="-206508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0706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 w:rsidRPr="00907062">
              <w:rPr>
                <w:rFonts w:cs="Times New Roman"/>
              </w:rPr>
              <w:t xml:space="preserve">Nej </w:t>
            </w:r>
            <w:sdt>
              <w:sdtPr>
                <w:rPr>
                  <w:rFonts w:cs="Times New Roman"/>
                </w:rPr>
                <w:id w:val="-111598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1A8E73E" w14:textId="77777777" w:rsidR="00D9304B" w:rsidRDefault="00D9304B" w:rsidP="00D9304B">
            <w:pPr>
              <w:rPr>
                <w:rFonts w:cs="Times New Roman"/>
                <w:b/>
              </w:rPr>
            </w:pPr>
          </w:p>
          <w:p w14:paraId="37BBF97C" w14:textId="77777777" w:rsidR="00B133BA" w:rsidRDefault="0021700E" w:rsidP="00B133BA">
            <w:sdt>
              <w:sdtPr>
                <w:rPr>
                  <w:rFonts w:cs="Times New Roman"/>
                </w:rPr>
                <w:id w:val="206575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9304B" w:rsidRPr="00907062">
              <w:rPr>
                <w:rFonts w:cs="Times New Roman"/>
              </w:rPr>
              <w:t xml:space="preserve"> </w:t>
            </w:r>
            <w:r w:rsidR="00B133BA">
              <w:t>Eleven har diabetes, epilepsi, bl</w:t>
            </w:r>
            <w:r w:rsidR="00B133BA">
              <w:rPr>
                <w:rFonts w:cs="Times New Roman"/>
              </w:rPr>
              <w:t>ö</w:t>
            </w:r>
            <w:r w:rsidR="00B133BA">
              <w:t>darsjuka eller allergi med risk f</w:t>
            </w:r>
            <w:r w:rsidR="00B133BA">
              <w:rPr>
                <w:rFonts w:cs="Times New Roman"/>
              </w:rPr>
              <w:t>ö</w:t>
            </w:r>
            <w:r w:rsidR="00B133BA">
              <w:t xml:space="preserve">r allvarlig allergisk reaktion. </w:t>
            </w:r>
            <w:sdt>
              <w:sdtPr>
                <w:rPr>
                  <w:rFonts w:cs="Times New Roman"/>
                </w:rPr>
                <w:id w:val="-75003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</w:t>
            </w:r>
            <w:r w:rsidR="00B133BA">
              <w:t xml:space="preserve"> Medicinsk utredning enligt s</w:t>
            </w:r>
            <w:r w:rsidR="00B133BA">
              <w:rPr>
                <w:rFonts w:cs="Times New Roman"/>
              </w:rPr>
              <w:t>ä</w:t>
            </w:r>
            <w:r w:rsidR="00B133BA">
              <w:t xml:space="preserve">rskild </w:t>
            </w:r>
            <w:r w:rsidR="00B133BA">
              <w:rPr>
                <w:rFonts w:cs="Times New Roman"/>
              </w:rPr>
              <w:t>ä</w:t>
            </w:r>
            <w:r w:rsidR="00B133BA">
              <w:t>rendegång (obs sker via skolsköterskornas ordinarie kontaktvägar)</w:t>
            </w:r>
          </w:p>
          <w:p w14:paraId="415EDA38" w14:textId="77777777" w:rsidR="00B133BA" w:rsidRDefault="0021700E" w:rsidP="00B133BA">
            <w:sdt>
              <w:sdtPr>
                <w:rPr>
                  <w:rFonts w:cs="Times New Roman"/>
                </w:rPr>
                <w:id w:val="74901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33BA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133BA" w:rsidRPr="00907062">
              <w:rPr>
                <w:rFonts w:cs="Times New Roman"/>
              </w:rPr>
              <w:t xml:space="preserve"> </w:t>
            </w:r>
            <w:r w:rsidR="00B133BA">
              <w:t xml:space="preserve"> Egenv</w:t>
            </w:r>
            <w:r w:rsidR="00B133BA">
              <w:rPr>
                <w:rFonts w:cs="Times New Roman"/>
              </w:rPr>
              <w:t>å</w:t>
            </w:r>
            <w:r w:rsidR="00B133BA">
              <w:t>rdsplan</w:t>
            </w:r>
          </w:p>
          <w:p w14:paraId="6EE67DD1" w14:textId="77777777" w:rsidR="00B133BA" w:rsidRDefault="00B133BA" w:rsidP="007A00A5">
            <w:pPr>
              <w:rPr>
                <w:rFonts w:cs="Times New Roman"/>
              </w:rPr>
            </w:pPr>
          </w:p>
        </w:tc>
      </w:tr>
    </w:tbl>
    <w:p w14:paraId="0DB59CE1" w14:textId="77777777" w:rsidR="00B133BA" w:rsidRDefault="00B133BA" w:rsidP="007A00A5">
      <w:pPr>
        <w:rPr>
          <w:rFonts w:cs="Times New Roman"/>
        </w:rPr>
      </w:pPr>
    </w:p>
    <w:p w14:paraId="0B50296D" w14:textId="77777777" w:rsidR="00FA1C75" w:rsidRDefault="00FA1C75" w:rsidP="00FA1C75">
      <w:pPr>
        <w:spacing w:line="259" w:lineRule="auto"/>
        <w:rPr>
          <w:rFonts w:cs="Times New Roman"/>
          <w:b/>
          <w:bCs/>
        </w:rPr>
      </w:pPr>
      <w:r w:rsidRPr="00907062">
        <w:rPr>
          <w:rFonts w:cs="Times New Roman"/>
          <w:b/>
          <w:bCs/>
        </w:rPr>
        <w:t>För nyanlända och flerspråkiga elever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5"/>
        <w:gridCol w:w="4812"/>
      </w:tblGrid>
      <w:tr w:rsidR="00D9304B" w:rsidRPr="00C935D4" w14:paraId="1C476212" w14:textId="77777777" w:rsidTr="12A66381">
        <w:tc>
          <w:tcPr>
            <w:tcW w:w="4815" w:type="dxa"/>
          </w:tcPr>
          <w:p w14:paraId="754A6842" w14:textId="4C221890" w:rsidR="00F16106" w:rsidRDefault="00D9304B" w:rsidP="00F16106">
            <w:pPr>
              <w:spacing w:line="259" w:lineRule="auto"/>
              <w:rPr>
                <w:rFonts w:cs="Times New Roman"/>
              </w:rPr>
            </w:pPr>
            <w:r>
              <w:rPr>
                <w:rFonts w:cs="Times New Roman"/>
              </w:rPr>
              <w:t>Antal skolår i Sverige:</w:t>
            </w:r>
            <w:r w:rsidR="00F16106"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604928094"/>
                <w:placeholder>
                  <w:docPart w:val="6644C90655B64594A7F34A35BB869DE0"/>
                </w:placeholder>
                <w:showingPlcHdr/>
                <w:text/>
              </w:sdtPr>
              <w:sdtEndPr/>
              <w:sdtContent>
                <w:r w:rsidR="00F16106" w:rsidRPr="00E47BB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  <w:p w14:paraId="18B97854" w14:textId="39892CF1" w:rsidR="00F16106" w:rsidRPr="00907062" w:rsidRDefault="00D9304B" w:rsidP="00F16106">
            <w:pPr>
              <w:spacing w:line="259" w:lineRule="auto"/>
              <w:rPr>
                <w:rFonts w:cs="Times New Roman"/>
              </w:rPr>
            </w:pPr>
            <w:r>
              <w:rPr>
                <w:rFonts w:cs="Times New Roman"/>
              </w:rPr>
              <w:t>Antal skolår i annat land:</w:t>
            </w:r>
            <w:r w:rsidR="00F16106"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431489865"/>
                <w:placeholder>
                  <w:docPart w:val="925589A0DE494953837F33A6E05965CF"/>
                </w:placeholder>
                <w:showingPlcHdr/>
                <w:text/>
              </w:sdtPr>
              <w:sdtEndPr/>
              <w:sdtContent>
                <w:r w:rsidR="00F16106" w:rsidRPr="00E47BB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  <w:p w14:paraId="76A905D8" w14:textId="6B60886B" w:rsidR="00D2201D" w:rsidRDefault="00D2201D" w:rsidP="00D2201D">
            <w:pPr>
              <w:spacing w:line="259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79093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Anpassad tim</w:t>
            </w:r>
            <w:r>
              <w:rPr>
                <w:rFonts w:cs="Times New Roman"/>
              </w:rPr>
              <w:t xml:space="preserve">plan </w:t>
            </w:r>
            <w:r w:rsidRPr="12A66381">
              <w:rPr>
                <w:rFonts w:cs="Times New Roman"/>
              </w:rPr>
              <w:t>(se särskild blankett)</w:t>
            </w:r>
          </w:p>
          <w:p w14:paraId="3DED127C" w14:textId="77A013B4" w:rsidR="00F16106" w:rsidRDefault="0021700E" w:rsidP="00D9304B">
            <w:pPr>
              <w:spacing w:line="259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78117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6106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16106">
              <w:rPr>
                <w:rFonts w:cs="Times New Roman"/>
              </w:rPr>
              <w:t xml:space="preserve"> Individuell studieplan </w:t>
            </w:r>
            <w:r w:rsidR="00F16106" w:rsidRPr="12A66381">
              <w:rPr>
                <w:rFonts w:cs="Times New Roman"/>
              </w:rPr>
              <w:t>(se särskild blankett)</w:t>
            </w:r>
          </w:p>
          <w:p w14:paraId="11CD21E5" w14:textId="1D937B47" w:rsidR="00D9304B" w:rsidRPr="00907062" w:rsidRDefault="0021700E" w:rsidP="00D9304B">
            <w:pPr>
              <w:spacing w:line="259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474984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>
              <w:rPr>
                <w:rFonts w:cs="Times New Roman"/>
              </w:rPr>
              <w:t xml:space="preserve"> </w:t>
            </w:r>
            <w:r w:rsidR="00D9304B" w:rsidRPr="00907062">
              <w:rPr>
                <w:rFonts w:cs="Times New Roman"/>
              </w:rPr>
              <w:t>Placering i förberedelseklass</w:t>
            </w:r>
          </w:p>
        </w:tc>
        <w:tc>
          <w:tcPr>
            <w:tcW w:w="4812" w:type="dxa"/>
          </w:tcPr>
          <w:p w14:paraId="059A0604" w14:textId="77777777" w:rsidR="00D9304B" w:rsidRPr="00907062" w:rsidRDefault="0021700E" w:rsidP="00D9304B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23177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 w:rsidRPr="00907062">
              <w:rPr>
                <w:rFonts w:cs="Times New Roman"/>
              </w:rPr>
              <w:t xml:space="preserve"> SVA</w:t>
            </w:r>
          </w:p>
          <w:p w14:paraId="00E5874C" w14:textId="77777777" w:rsidR="00D9304B" w:rsidRDefault="0021700E" w:rsidP="00D9304B">
            <w:pPr>
              <w:spacing w:line="259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26288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 w:rsidRPr="00907062">
              <w:rPr>
                <w:rFonts w:cs="Times New Roman"/>
              </w:rPr>
              <w:t xml:space="preserve">  Studiehandledning</w:t>
            </w:r>
          </w:p>
          <w:p w14:paraId="008418CC" w14:textId="77777777" w:rsidR="00D9304B" w:rsidRDefault="00D9304B" w:rsidP="00D9304B">
            <w:pPr>
              <w:rPr>
                <w:rFonts w:cs="Times New Roman"/>
              </w:rPr>
            </w:pPr>
            <w:r w:rsidRPr="00907062">
              <w:rPr>
                <w:rFonts w:cs="Times New Roman"/>
              </w:rPr>
              <w:t>Ange språk</w:t>
            </w:r>
            <w:r>
              <w:rPr>
                <w:rFonts w:cs="Times New Roman"/>
              </w:rPr>
              <w:t xml:space="preserve"> och nuvarande omfattning</w:t>
            </w:r>
            <w:r w:rsidRPr="00907062">
              <w:rPr>
                <w:rFonts w:cs="Times New Roman"/>
              </w:rPr>
              <w:t xml:space="preserve">: </w:t>
            </w:r>
            <w:sdt>
              <w:sdtPr>
                <w:rPr>
                  <w:rFonts w:cs="Times New Roman"/>
                </w:rPr>
                <w:id w:val="1594901161"/>
                <w:placeholder>
                  <w:docPart w:val="A86655E66A6F403ABC1EC8F181CBA966"/>
                </w:placeholder>
                <w:showingPlcHdr/>
                <w:text/>
              </w:sdtPr>
              <w:sdtEndPr/>
              <w:sdtContent>
                <w:r w:rsidRPr="00E47BB4">
                  <w:rPr>
                    <w:rStyle w:val="Platshllartext"/>
                  </w:rPr>
                  <w:t>Klicka eller tryck här för att ange text.</w:t>
                </w:r>
              </w:sdtContent>
            </w:sdt>
            <w:r>
              <w:rPr>
                <w:rFonts w:cs="Times New Roman"/>
              </w:rPr>
              <w:tab/>
            </w:r>
          </w:p>
          <w:p w14:paraId="66B807B3" w14:textId="77777777" w:rsidR="00D9304B" w:rsidRPr="00907062" w:rsidRDefault="0021700E" w:rsidP="00D9304B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39362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04B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9304B" w:rsidRPr="00907062">
              <w:rPr>
                <w:rFonts w:cs="Times New Roman"/>
              </w:rPr>
              <w:t xml:space="preserve">  Modersmålsundervisning </w:t>
            </w:r>
          </w:p>
          <w:p w14:paraId="3D0C4F34" w14:textId="77777777" w:rsidR="00D9304B" w:rsidRPr="00D9304B" w:rsidRDefault="00D9304B" w:rsidP="00D9304B">
            <w:pPr>
              <w:rPr>
                <w:rFonts w:cs="Times New Roman"/>
                <w:b/>
                <w:bCs/>
              </w:rPr>
            </w:pPr>
            <w:r w:rsidRPr="00907062">
              <w:rPr>
                <w:rFonts w:cs="Times New Roman"/>
              </w:rPr>
              <w:t xml:space="preserve">Ange språk: </w:t>
            </w:r>
            <w:sdt>
              <w:sdtPr>
                <w:rPr>
                  <w:rFonts w:cs="Times New Roman"/>
                </w:rPr>
                <w:id w:val="-1688824619"/>
                <w:placeholder>
                  <w:docPart w:val="E17654EDA0C244BDB5BE63465939F5FC"/>
                </w:placeholder>
                <w:showingPlcHdr/>
                <w:text/>
              </w:sdtPr>
              <w:sdtEndPr/>
              <w:sdtContent>
                <w:r w:rsidRPr="00E47BB4">
                  <w:rPr>
                    <w:rStyle w:val="Platshllartext"/>
                  </w:rPr>
                  <w:t>Klicka eller tryck här för att ange text.</w:t>
                </w:r>
              </w:sdtContent>
            </w:sdt>
          </w:p>
        </w:tc>
      </w:tr>
    </w:tbl>
    <w:p w14:paraId="798A20C1" w14:textId="77777777" w:rsidR="00FA1C75" w:rsidRDefault="00FA1C75">
      <w:pPr>
        <w:rPr>
          <w:rFonts w:cs="Times New Roman"/>
          <w:b/>
        </w:rPr>
      </w:pPr>
    </w:p>
    <w:p w14:paraId="4317929C" w14:textId="77777777" w:rsidR="00D80029" w:rsidRPr="00D80029" w:rsidRDefault="00D80029" w:rsidP="00D80029">
      <w:r>
        <w:rPr>
          <w:rFonts w:cs="Times New Roman"/>
          <w:b/>
        </w:rPr>
        <w:t>Övrigt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D80029" w:rsidRPr="00C935D4" w14:paraId="57D43E64" w14:textId="77777777" w:rsidTr="00EA4D38">
        <w:tc>
          <w:tcPr>
            <w:tcW w:w="9777" w:type="dxa"/>
          </w:tcPr>
          <w:p w14:paraId="7A60464E" w14:textId="77777777" w:rsidR="00AD0D03" w:rsidRDefault="00774113" w:rsidP="00AD0D03">
            <w:pPr>
              <w:spacing w:before="120"/>
              <w:rPr>
                <w:rFonts w:cs="Times New Roman"/>
                <w:b/>
              </w:rPr>
            </w:pPr>
            <w:r w:rsidRPr="00AD0D03">
              <w:rPr>
                <w:rFonts w:cs="Times New Roman"/>
                <w:b/>
              </w:rPr>
              <w:t>Simkunnighet</w:t>
            </w:r>
          </w:p>
          <w:p w14:paraId="5A762428" w14:textId="77777777" w:rsidR="00513FAB" w:rsidRDefault="00D80029" w:rsidP="00AD0D03">
            <w:pPr>
              <w:rPr>
                <w:rFonts w:cs="Times New Roman"/>
              </w:rPr>
            </w:pPr>
            <w:r w:rsidRPr="00907062">
              <w:rPr>
                <w:rFonts w:cs="Times New Roman"/>
              </w:rPr>
              <w:t>Eleven är simkunnig:</w:t>
            </w:r>
          </w:p>
          <w:p w14:paraId="0155FC42" w14:textId="77777777" w:rsidR="00D80029" w:rsidRDefault="00D80029" w:rsidP="00AD0D03">
            <w:pPr>
              <w:rPr>
                <w:rFonts w:cs="Times New Roman"/>
              </w:rPr>
            </w:pPr>
            <w:r w:rsidRPr="00907062">
              <w:rPr>
                <w:rFonts w:cs="Times New Roman"/>
              </w:rPr>
              <w:t xml:space="preserve">Ja </w:t>
            </w:r>
            <w:sdt>
              <w:sdtPr>
                <w:rPr>
                  <w:rFonts w:cs="Times New Roman"/>
                </w:rPr>
                <w:id w:val="195482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0706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 w:rsidRPr="00907062">
              <w:rPr>
                <w:rFonts w:cs="Times New Roman"/>
              </w:rPr>
              <w:t xml:space="preserve">Nej </w:t>
            </w:r>
            <w:sdt>
              <w:sdtPr>
                <w:rPr>
                  <w:rFonts w:cs="Times New Roman"/>
                </w:rPr>
                <w:id w:val="-159453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07062">
              <w:rPr>
                <w:rFonts w:cs="Times New Roman"/>
              </w:rPr>
              <w:t xml:space="preserve"> </w:t>
            </w:r>
          </w:p>
          <w:p w14:paraId="5ABB2EC4" w14:textId="77777777" w:rsidR="00D80029" w:rsidRDefault="00D80029" w:rsidP="00EA4D38"/>
          <w:p w14:paraId="59FDF749" w14:textId="77777777" w:rsidR="00D80029" w:rsidRPr="00907062" w:rsidRDefault="00D80029" w:rsidP="00D80029">
            <w:pPr>
              <w:rPr>
                <w:rFonts w:cs="Times New Roman"/>
                <w:b/>
              </w:rPr>
            </w:pPr>
            <w:r w:rsidRPr="00907062">
              <w:rPr>
                <w:rFonts w:cs="Times New Roman"/>
                <w:b/>
              </w:rPr>
              <w:t xml:space="preserve">Övrig information om eleven som mottagande skola/mentor bör känna till: </w:t>
            </w:r>
          </w:p>
          <w:p w14:paraId="7F0487E7" w14:textId="77777777" w:rsidR="00D80029" w:rsidRDefault="00D80029" w:rsidP="00D80029">
            <w:pPr>
              <w:rPr>
                <w:rFonts w:cs="Times New Roman"/>
              </w:rPr>
            </w:pPr>
            <w:r w:rsidRPr="00907062"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-969902731"/>
                <w:showingPlcHdr/>
              </w:sdtPr>
              <w:sdtEndPr/>
              <w:sdtContent>
                <w:r w:rsidRPr="00907062">
                  <w:rPr>
                    <w:rStyle w:val="Platshllartext"/>
                    <w:rFonts w:cs="Times New Roman"/>
                  </w:rPr>
                  <w:t>Klicka här för att ange text.</w:t>
                </w:r>
              </w:sdtContent>
            </w:sdt>
          </w:p>
          <w:p w14:paraId="6BDEA7B2" w14:textId="77777777" w:rsidR="00D80029" w:rsidRPr="00907062" w:rsidRDefault="00D80029" w:rsidP="00D9304B">
            <w:pPr>
              <w:rPr>
                <w:rFonts w:cs="Times New Roman"/>
              </w:rPr>
            </w:pPr>
          </w:p>
        </w:tc>
      </w:tr>
    </w:tbl>
    <w:p w14:paraId="046A5D5F" w14:textId="77777777" w:rsidR="00D80029" w:rsidRDefault="00D80029">
      <w:pPr>
        <w:rPr>
          <w:rFonts w:cs="Times New Roman"/>
          <w:b/>
        </w:rPr>
      </w:pPr>
    </w:p>
    <w:p w14:paraId="7F8CAD38" w14:textId="77777777" w:rsidR="00E04A6E" w:rsidRPr="000B62C3" w:rsidRDefault="00E04A6E" w:rsidP="00E04A6E">
      <w:pPr>
        <w:rPr>
          <w:rFonts w:cs="Times New Roman"/>
          <w:b/>
        </w:rPr>
      </w:pPr>
      <w:r>
        <w:rPr>
          <w:rFonts w:cs="Times New Roman"/>
          <w:b/>
        </w:rPr>
        <w:t xml:space="preserve">Kontakt </w:t>
      </w:r>
      <w:r w:rsidR="00B0448C">
        <w:rPr>
          <w:rFonts w:cs="Times New Roman"/>
          <w:b/>
        </w:rPr>
        <w:t>innan</w:t>
      </w:r>
      <w:r>
        <w:rPr>
          <w:rFonts w:cs="Times New Roman"/>
          <w:b/>
        </w:rPr>
        <w:t xml:space="preserve"> skolstart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627"/>
      </w:tblGrid>
      <w:tr w:rsidR="00E04A6E" w:rsidRPr="00C935D4" w14:paraId="000AACE8" w14:textId="77777777" w:rsidTr="00EA4D38">
        <w:tc>
          <w:tcPr>
            <w:tcW w:w="9777" w:type="dxa"/>
          </w:tcPr>
          <w:p w14:paraId="52DE47E3" w14:textId="77777777" w:rsidR="00E04A6E" w:rsidRPr="00907062" w:rsidRDefault="00E04A6E" w:rsidP="00104F53">
            <w:pPr>
              <w:spacing w:before="120"/>
              <w:rPr>
                <w:rFonts w:cs="Times New Roman"/>
                <w:b/>
              </w:rPr>
            </w:pPr>
            <w:r w:rsidRPr="00907062">
              <w:rPr>
                <w:rFonts w:cs="Times New Roman"/>
                <w:b/>
              </w:rPr>
              <w:t>Eleven önskar</w:t>
            </w:r>
            <w:r w:rsidR="00B0448C">
              <w:rPr>
                <w:rFonts w:cs="Times New Roman"/>
                <w:b/>
              </w:rPr>
              <w:t xml:space="preserve"> kontakt</w:t>
            </w:r>
            <w:r w:rsidRPr="00907062">
              <w:rPr>
                <w:rFonts w:cs="Times New Roman"/>
                <w:b/>
              </w:rPr>
              <w:t xml:space="preserve"> </w:t>
            </w:r>
            <w:r w:rsidR="00B0448C">
              <w:rPr>
                <w:rFonts w:cs="Times New Roman"/>
                <w:b/>
              </w:rPr>
              <w:t>innan</w:t>
            </w:r>
            <w:r w:rsidRPr="00907062">
              <w:rPr>
                <w:rFonts w:cs="Times New Roman"/>
                <w:b/>
              </w:rPr>
              <w:t xml:space="preserve"> skolstart</w:t>
            </w:r>
          </w:p>
          <w:p w14:paraId="3478A3C3" w14:textId="77777777" w:rsidR="00E04A6E" w:rsidRDefault="0021700E" w:rsidP="00E04A6E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230107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A6E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4A6E" w:rsidRPr="00907062">
              <w:rPr>
                <w:rFonts w:cs="Times New Roman"/>
              </w:rPr>
              <w:t xml:space="preserve"> </w:t>
            </w:r>
            <w:r w:rsidR="00E04A6E">
              <w:rPr>
                <w:rFonts w:cs="Times New Roman"/>
              </w:rPr>
              <w:t>Ja</w:t>
            </w:r>
            <w:r w:rsidR="00E04A6E">
              <w:rPr>
                <w:rFonts w:cs="Times New Roman"/>
              </w:rPr>
              <w:tab/>
            </w:r>
            <w:r w:rsidR="00E04A6E">
              <w:rPr>
                <w:rFonts w:cs="Times New Roman"/>
              </w:rPr>
              <w:tab/>
            </w:r>
            <w:r w:rsidR="00E04A6E" w:rsidRPr="00907062"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1675683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A6E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4A6E">
              <w:rPr>
                <w:rFonts w:cs="Times New Roman"/>
              </w:rPr>
              <w:t xml:space="preserve"> Nej</w:t>
            </w:r>
          </w:p>
          <w:p w14:paraId="132F3095" w14:textId="77777777" w:rsidR="00E04A6E" w:rsidRPr="00907062" w:rsidRDefault="00E04A6E" w:rsidP="00E04A6E">
            <w:pPr>
              <w:rPr>
                <w:rFonts w:cs="Times New Roman"/>
              </w:rPr>
            </w:pPr>
          </w:p>
          <w:p w14:paraId="14677536" w14:textId="77777777" w:rsidR="00E04A6E" w:rsidRPr="00907062" w:rsidRDefault="0021700E" w:rsidP="00E04A6E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3162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A6E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0448C">
              <w:rPr>
                <w:rFonts w:cs="Times New Roman"/>
              </w:rPr>
              <w:t xml:space="preserve"> Kontakt via</w:t>
            </w:r>
            <w:r w:rsidR="00E04A6E" w:rsidRPr="00907062">
              <w:rPr>
                <w:rFonts w:cs="Times New Roman"/>
              </w:rPr>
              <w:t xml:space="preserve"> </w:t>
            </w:r>
            <w:r w:rsidR="00B0448C" w:rsidRPr="00907062">
              <w:rPr>
                <w:rFonts w:cs="Times New Roman"/>
              </w:rPr>
              <w:t>telefon</w:t>
            </w:r>
            <w:r w:rsidR="00B0448C">
              <w:rPr>
                <w:rFonts w:cs="Times New Roman"/>
              </w:rPr>
              <w:t>nummer</w:t>
            </w:r>
            <w:r w:rsidR="00E04A6E" w:rsidRPr="00907062">
              <w:rPr>
                <w:rFonts w:cs="Times New Roman"/>
              </w:rPr>
              <w:t xml:space="preserve">: </w:t>
            </w:r>
            <w:sdt>
              <w:sdtPr>
                <w:rPr>
                  <w:rFonts w:cs="Times New Roman"/>
                </w:rPr>
                <w:id w:val="-1341623245"/>
                <w:placeholder>
                  <w:docPart w:val="80D0C8DF804E4DE09C906017D29C7780"/>
                </w:placeholder>
              </w:sdtPr>
              <w:sdtEndPr/>
              <w:sdtContent>
                <w:sdt>
                  <w:sdtPr>
                    <w:rPr>
                      <w:rFonts w:cs="Times New Roman"/>
                    </w:rPr>
                    <w:id w:val="-1937595197"/>
                    <w:placeholder>
                      <w:docPart w:val="80D0C8DF804E4DE09C906017D29C7780"/>
                    </w:placeholder>
                  </w:sdtPr>
                  <w:sdtEndPr/>
                  <w:sdtContent>
                    <w:sdt>
                      <w:sdtPr>
                        <w:rPr>
                          <w:rFonts w:cs="Times New Roman"/>
                        </w:rPr>
                        <w:id w:val="-1986454426"/>
                        <w:placeholder>
                          <w:docPart w:val="80D0C8DF804E4DE09C906017D29C7780"/>
                        </w:placeholder>
                        <w:showingPlcHdr/>
                        <w:text/>
                      </w:sdtPr>
                      <w:sdtEndPr/>
                      <w:sdtContent>
                        <w:r w:rsidR="00E04A6E" w:rsidRPr="00907062">
                          <w:rPr>
                            <w:rStyle w:val="Platshllartext"/>
                            <w:rFonts w:cs="Times New Roman"/>
                          </w:rPr>
                          <w:t>Klicka eller tryck här för att ange text.</w:t>
                        </w:r>
                      </w:sdtContent>
                    </w:sdt>
                  </w:sdtContent>
                </w:sdt>
              </w:sdtContent>
            </w:sdt>
          </w:p>
          <w:p w14:paraId="60084B1E" w14:textId="77777777" w:rsidR="00E04A6E" w:rsidRPr="00907062" w:rsidRDefault="0021700E" w:rsidP="00E04A6E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32565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A6E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4A6E">
              <w:rPr>
                <w:rFonts w:cs="Times New Roman"/>
              </w:rPr>
              <w:t xml:space="preserve"> </w:t>
            </w:r>
            <w:r w:rsidR="00B0448C">
              <w:rPr>
                <w:rFonts w:cs="Times New Roman"/>
              </w:rPr>
              <w:t>M</w:t>
            </w:r>
            <w:r w:rsidR="00E04A6E" w:rsidRPr="00907062">
              <w:rPr>
                <w:rFonts w:cs="Times New Roman"/>
              </w:rPr>
              <w:t>öte innan skolstart</w:t>
            </w:r>
          </w:p>
          <w:p w14:paraId="3936A813" w14:textId="77777777" w:rsidR="00E04A6E" w:rsidRDefault="0021700E" w:rsidP="00E04A6E">
            <w:pPr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-139458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A6E" w:rsidRPr="0090706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4A6E">
              <w:rPr>
                <w:rFonts w:cs="Times New Roman"/>
              </w:rPr>
              <w:t xml:space="preserve"> </w:t>
            </w:r>
            <w:r w:rsidR="00E04A6E" w:rsidRPr="00907062">
              <w:rPr>
                <w:rFonts w:cs="Times New Roman"/>
              </w:rPr>
              <w:t>Andra önskemål</w:t>
            </w:r>
          </w:p>
          <w:p w14:paraId="00DAA325" w14:textId="77777777" w:rsidR="00E04A6E" w:rsidRPr="00907062" w:rsidRDefault="00E04A6E" w:rsidP="00E04A6E">
            <w:pPr>
              <w:rPr>
                <w:rFonts w:cs="Times New Roman"/>
              </w:rPr>
            </w:pPr>
            <w:r w:rsidRPr="00907062"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1213011581"/>
                <w:placeholder>
                  <w:docPart w:val="80D0C8DF804E4DE09C906017D29C7780"/>
                </w:placeholder>
                <w:showingPlcHdr/>
                <w:text/>
              </w:sdtPr>
              <w:sdtEndPr/>
              <w:sdtContent>
                <w:r w:rsidRPr="00907062">
                  <w:rPr>
                    <w:rStyle w:val="Platshllartext"/>
                    <w:rFonts w:cs="Times New Roman"/>
                  </w:rPr>
                  <w:t>Klicka eller tryck här för att ange text.</w:t>
                </w:r>
              </w:sdtContent>
            </w:sdt>
          </w:p>
          <w:p w14:paraId="5EB1656E" w14:textId="77777777" w:rsidR="00E04A6E" w:rsidRPr="00907062" w:rsidRDefault="00E04A6E" w:rsidP="00E04A6E">
            <w:pPr>
              <w:rPr>
                <w:rFonts w:cs="Times New Roman"/>
              </w:rPr>
            </w:pPr>
          </w:p>
          <w:p w14:paraId="568D267F" w14:textId="77777777" w:rsidR="00E04A6E" w:rsidRPr="00907062" w:rsidRDefault="00E04A6E" w:rsidP="00E04A6E">
            <w:pPr>
              <w:rPr>
                <w:rFonts w:cs="Times New Roman"/>
              </w:rPr>
            </w:pPr>
          </w:p>
        </w:tc>
      </w:tr>
    </w:tbl>
    <w:p w14:paraId="349800CC" w14:textId="77777777" w:rsidR="00C935D4" w:rsidRPr="00907062" w:rsidRDefault="00C935D4">
      <w:pPr>
        <w:rPr>
          <w:rFonts w:cs="Times New Roman"/>
        </w:rPr>
      </w:pPr>
    </w:p>
    <w:p w14:paraId="466354A6" w14:textId="77777777" w:rsidR="00C935D4" w:rsidRPr="00907062" w:rsidRDefault="00C935D4">
      <w:pPr>
        <w:rPr>
          <w:rFonts w:cs="Times New Roman"/>
        </w:rPr>
      </w:pPr>
    </w:p>
    <w:p w14:paraId="6BB330CE" w14:textId="77777777" w:rsidR="00623D26" w:rsidRPr="00907062" w:rsidRDefault="00623D26" w:rsidP="009C0F6D">
      <w:pPr>
        <w:rPr>
          <w:rFonts w:cs="Times New Roman"/>
          <w:b/>
        </w:rPr>
      </w:pPr>
    </w:p>
    <w:sectPr w:rsidR="00623D26" w:rsidRPr="00907062" w:rsidSect="00056B5B">
      <w:headerReference w:type="default" r:id="rId9"/>
      <w:pgSz w:w="11906" w:h="16838" w:code="9"/>
      <w:pgMar w:top="2552" w:right="851" w:bottom="851" w:left="1418" w:header="85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90A99" w14:textId="77777777" w:rsidR="00ED417F" w:rsidRDefault="00ED417F">
      <w:r>
        <w:separator/>
      </w:r>
    </w:p>
  </w:endnote>
  <w:endnote w:type="continuationSeparator" w:id="0">
    <w:p w14:paraId="37798B5B" w14:textId="77777777" w:rsidR="00ED417F" w:rsidRDefault="00ED417F">
      <w:r>
        <w:continuationSeparator/>
      </w:r>
    </w:p>
  </w:endnote>
  <w:endnote w:type="continuationNotice" w:id="1">
    <w:p w14:paraId="5F636DD3" w14:textId="77777777" w:rsidR="00ED417F" w:rsidRDefault="00ED4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B23E9" w14:textId="77777777" w:rsidR="00ED417F" w:rsidRDefault="00ED417F">
      <w:r>
        <w:separator/>
      </w:r>
    </w:p>
  </w:footnote>
  <w:footnote w:type="continuationSeparator" w:id="0">
    <w:p w14:paraId="4E6B7534" w14:textId="77777777" w:rsidR="00ED417F" w:rsidRDefault="00ED417F">
      <w:r>
        <w:continuationSeparator/>
      </w:r>
    </w:p>
  </w:footnote>
  <w:footnote w:type="continuationNotice" w:id="1">
    <w:p w14:paraId="3552E203" w14:textId="77777777" w:rsidR="00ED417F" w:rsidRDefault="00ED41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6853B" w14:textId="47543EE5" w:rsidR="004608B3" w:rsidRDefault="00B904FC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6B627E9" wp14:editId="5526031D">
          <wp:simplePos x="0" y="0"/>
          <wp:positionH relativeFrom="column">
            <wp:posOffset>-1270</wp:posOffset>
          </wp:positionH>
          <wp:positionV relativeFrom="paragraph">
            <wp:posOffset>693</wp:posOffset>
          </wp:positionV>
          <wp:extent cx="1259205" cy="688224"/>
          <wp:effectExtent l="0" t="0" r="0" b="0"/>
          <wp:wrapNone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tala_kommu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59205" cy="6882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t xml:space="preserve">Reviderad </w:t>
    </w:r>
    <w:r w:rsidR="00974B78">
      <w:t>2</w:t>
    </w:r>
    <w:r w:rsidR="00A96494">
      <w:t>02</w:t>
    </w:r>
    <w:r w:rsidR="009F0BBA">
      <w:t>4</w:t>
    </w:r>
    <w:r w:rsidR="00974B78">
      <w:t>-0</w:t>
    </w:r>
    <w:r w:rsidR="009F0BBA">
      <w:t>1</w:t>
    </w:r>
    <w:r w:rsidR="00974B78">
      <w:t>-</w:t>
    </w:r>
    <w:r w:rsidR="005F6577">
      <w:t>2</w:t>
    </w:r>
    <w:r w:rsidR="00E51944"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ocumentProtection w:formatting="1" w:enforcement="0"/>
  <w:defaultTabStop w:val="567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09"/>
    <w:rsid w:val="00007F20"/>
    <w:rsid w:val="00015A3E"/>
    <w:rsid w:val="00020935"/>
    <w:rsid w:val="00033CD4"/>
    <w:rsid w:val="0004667B"/>
    <w:rsid w:val="00056B5B"/>
    <w:rsid w:val="00093993"/>
    <w:rsid w:val="000A1C25"/>
    <w:rsid w:val="000A46AD"/>
    <w:rsid w:val="000B62C3"/>
    <w:rsid w:val="000D1094"/>
    <w:rsid w:val="00104F53"/>
    <w:rsid w:val="0011010E"/>
    <w:rsid w:val="001171D7"/>
    <w:rsid w:val="00163473"/>
    <w:rsid w:val="0017538E"/>
    <w:rsid w:val="0018407D"/>
    <w:rsid w:val="001A531E"/>
    <w:rsid w:val="001A6D22"/>
    <w:rsid w:val="001B0E11"/>
    <w:rsid w:val="001B40AB"/>
    <w:rsid w:val="001D20B6"/>
    <w:rsid w:val="001D71C1"/>
    <w:rsid w:val="001F3D0A"/>
    <w:rsid w:val="0021700E"/>
    <w:rsid w:val="002232D4"/>
    <w:rsid w:val="00224714"/>
    <w:rsid w:val="002413FD"/>
    <w:rsid w:val="00242B82"/>
    <w:rsid w:val="00243995"/>
    <w:rsid w:val="00267CC9"/>
    <w:rsid w:val="00296E89"/>
    <w:rsid w:val="002E2887"/>
    <w:rsid w:val="002E69E0"/>
    <w:rsid w:val="002F138A"/>
    <w:rsid w:val="0031665C"/>
    <w:rsid w:val="0035057E"/>
    <w:rsid w:val="00362A66"/>
    <w:rsid w:val="00371C6C"/>
    <w:rsid w:val="00373481"/>
    <w:rsid w:val="003835F8"/>
    <w:rsid w:val="003B2B64"/>
    <w:rsid w:val="003C5D14"/>
    <w:rsid w:val="003F119D"/>
    <w:rsid w:val="003F2853"/>
    <w:rsid w:val="00404714"/>
    <w:rsid w:val="00406FBB"/>
    <w:rsid w:val="00425464"/>
    <w:rsid w:val="00432E60"/>
    <w:rsid w:val="00436F27"/>
    <w:rsid w:val="004372FA"/>
    <w:rsid w:val="004513EC"/>
    <w:rsid w:val="00455274"/>
    <w:rsid w:val="004608B3"/>
    <w:rsid w:val="00497266"/>
    <w:rsid w:val="004A0629"/>
    <w:rsid w:val="004C372B"/>
    <w:rsid w:val="004D483F"/>
    <w:rsid w:val="004D56CD"/>
    <w:rsid w:val="004F3843"/>
    <w:rsid w:val="00503CFD"/>
    <w:rsid w:val="00513FAB"/>
    <w:rsid w:val="0052377E"/>
    <w:rsid w:val="00581AF8"/>
    <w:rsid w:val="00586ED2"/>
    <w:rsid w:val="00587164"/>
    <w:rsid w:val="005953D8"/>
    <w:rsid w:val="005A6CCC"/>
    <w:rsid w:val="005B07B9"/>
    <w:rsid w:val="005B572E"/>
    <w:rsid w:val="005F0D15"/>
    <w:rsid w:val="005F6577"/>
    <w:rsid w:val="0060446D"/>
    <w:rsid w:val="0060595A"/>
    <w:rsid w:val="006233A5"/>
    <w:rsid w:val="00623D26"/>
    <w:rsid w:val="00637978"/>
    <w:rsid w:val="00641002"/>
    <w:rsid w:val="006431C9"/>
    <w:rsid w:val="00656875"/>
    <w:rsid w:val="00656D8F"/>
    <w:rsid w:val="00676746"/>
    <w:rsid w:val="006A1D09"/>
    <w:rsid w:val="006F53DC"/>
    <w:rsid w:val="006F7E67"/>
    <w:rsid w:val="00701758"/>
    <w:rsid w:val="00711436"/>
    <w:rsid w:val="00717C5B"/>
    <w:rsid w:val="0072211A"/>
    <w:rsid w:val="00735717"/>
    <w:rsid w:val="007628CA"/>
    <w:rsid w:val="00763ADE"/>
    <w:rsid w:val="00767E08"/>
    <w:rsid w:val="007707F4"/>
    <w:rsid w:val="00774113"/>
    <w:rsid w:val="0078020D"/>
    <w:rsid w:val="007A00A5"/>
    <w:rsid w:val="007B2CE4"/>
    <w:rsid w:val="007C6205"/>
    <w:rsid w:val="007D6DFB"/>
    <w:rsid w:val="007F01BA"/>
    <w:rsid w:val="0081453A"/>
    <w:rsid w:val="00821C45"/>
    <w:rsid w:val="00822192"/>
    <w:rsid w:val="008248FB"/>
    <w:rsid w:val="008467A7"/>
    <w:rsid w:val="008505CC"/>
    <w:rsid w:val="008540D2"/>
    <w:rsid w:val="00855710"/>
    <w:rsid w:val="00860B8C"/>
    <w:rsid w:val="00867ED0"/>
    <w:rsid w:val="00895451"/>
    <w:rsid w:val="008A627A"/>
    <w:rsid w:val="008C15F5"/>
    <w:rsid w:val="008C4BE3"/>
    <w:rsid w:val="008D2E1D"/>
    <w:rsid w:val="008D31E9"/>
    <w:rsid w:val="008D6109"/>
    <w:rsid w:val="008E0F1B"/>
    <w:rsid w:val="008F1A19"/>
    <w:rsid w:val="008F2203"/>
    <w:rsid w:val="008F5E10"/>
    <w:rsid w:val="009034C5"/>
    <w:rsid w:val="00907062"/>
    <w:rsid w:val="00911046"/>
    <w:rsid w:val="00925266"/>
    <w:rsid w:val="00925893"/>
    <w:rsid w:val="0093081D"/>
    <w:rsid w:val="00972556"/>
    <w:rsid w:val="00974B78"/>
    <w:rsid w:val="009B15F0"/>
    <w:rsid w:val="009C0F6D"/>
    <w:rsid w:val="009C6472"/>
    <w:rsid w:val="009F0BBA"/>
    <w:rsid w:val="009F49A4"/>
    <w:rsid w:val="00A036F8"/>
    <w:rsid w:val="00A064EE"/>
    <w:rsid w:val="00A14048"/>
    <w:rsid w:val="00A31D85"/>
    <w:rsid w:val="00A34E29"/>
    <w:rsid w:val="00A601A8"/>
    <w:rsid w:val="00A874F6"/>
    <w:rsid w:val="00A96494"/>
    <w:rsid w:val="00AA1656"/>
    <w:rsid w:val="00AC1DD0"/>
    <w:rsid w:val="00AD0D03"/>
    <w:rsid w:val="00AD1605"/>
    <w:rsid w:val="00AD6148"/>
    <w:rsid w:val="00AD67D7"/>
    <w:rsid w:val="00AE6E4F"/>
    <w:rsid w:val="00B0448C"/>
    <w:rsid w:val="00B133BA"/>
    <w:rsid w:val="00B16739"/>
    <w:rsid w:val="00B22930"/>
    <w:rsid w:val="00B22F89"/>
    <w:rsid w:val="00B370A9"/>
    <w:rsid w:val="00B500CE"/>
    <w:rsid w:val="00B51B11"/>
    <w:rsid w:val="00B779E3"/>
    <w:rsid w:val="00B904FC"/>
    <w:rsid w:val="00BC650A"/>
    <w:rsid w:val="00C453E2"/>
    <w:rsid w:val="00C74910"/>
    <w:rsid w:val="00C80D5B"/>
    <w:rsid w:val="00C8255E"/>
    <w:rsid w:val="00C935D4"/>
    <w:rsid w:val="00CA3CB4"/>
    <w:rsid w:val="00CD0F17"/>
    <w:rsid w:val="00D2201D"/>
    <w:rsid w:val="00D30BFF"/>
    <w:rsid w:val="00D80029"/>
    <w:rsid w:val="00D803A0"/>
    <w:rsid w:val="00D839A7"/>
    <w:rsid w:val="00D840C4"/>
    <w:rsid w:val="00D9304B"/>
    <w:rsid w:val="00DB16F4"/>
    <w:rsid w:val="00DB52C0"/>
    <w:rsid w:val="00DC64D1"/>
    <w:rsid w:val="00DF5D2D"/>
    <w:rsid w:val="00E03925"/>
    <w:rsid w:val="00E04A6E"/>
    <w:rsid w:val="00E12D9A"/>
    <w:rsid w:val="00E427F2"/>
    <w:rsid w:val="00E459F5"/>
    <w:rsid w:val="00E51944"/>
    <w:rsid w:val="00E61A17"/>
    <w:rsid w:val="00E63060"/>
    <w:rsid w:val="00E72C68"/>
    <w:rsid w:val="00E95ACF"/>
    <w:rsid w:val="00EA4D38"/>
    <w:rsid w:val="00EB31F5"/>
    <w:rsid w:val="00EB635D"/>
    <w:rsid w:val="00ED417F"/>
    <w:rsid w:val="00EE2111"/>
    <w:rsid w:val="00F011B1"/>
    <w:rsid w:val="00F07A7F"/>
    <w:rsid w:val="00F16106"/>
    <w:rsid w:val="00F566C1"/>
    <w:rsid w:val="00F61724"/>
    <w:rsid w:val="00F74C7F"/>
    <w:rsid w:val="00F84CAD"/>
    <w:rsid w:val="00F861D0"/>
    <w:rsid w:val="00F876CA"/>
    <w:rsid w:val="00F927BA"/>
    <w:rsid w:val="00FA10DB"/>
    <w:rsid w:val="00FA1C75"/>
    <w:rsid w:val="00FA75D1"/>
    <w:rsid w:val="00FC75A8"/>
    <w:rsid w:val="00FE03BE"/>
    <w:rsid w:val="00FE0492"/>
    <w:rsid w:val="00FE2F43"/>
    <w:rsid w:val="00FF3725"/>
    <w:rsid w:val="0FA1522E"/>
    <w:rsid w:val="12A66381"/>
    <w:rsid w:val="150732EB"/>
    <w:rsid w:val="21CC3AB7"/>
    <w:rsid w:val="46DB5710"/>
    <w:rsid w:val="6172F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8008097"/>
  <w15:docId w15:val="{1C493C9D-0229-4D00-8F06-5D72AD51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cs="Calibri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3F119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3F119D"/>
    <w:pPr>
      <w:tabs>
        <w:tab w:val="center" w:pos="4536"/>
        <w:tab w:val="right" w:pos="9072"/>
      </w:tabs>
    </w:pPr>
  </w:style>
  <w:style w:type="paragraph" w:customStyle="1" w:styleId="SidfotFet">
    <w:name w:val="SidfotFet"/>
    <w:basedOn w:val="Normal"/>
    <w:next w:val="Sidfot2"/>
    <w:rsid w:val="003F119D"/>
    <w:pPr>
      <w:spacing w:before="40"/>
    </w:pPr>
    <w:rPr>
      <w:rFonts w:ascii="Arial" w:hAnsi="Arial" w:cs="Arial"/>
      <w:b/>
      <w:bCs/>
      <w:color w:val="000000"/>
      <w:sz w:val="14"/>
      <w:szCs w:val="20"/>
    </w:rPr>
  </w:style>
  <w:style w:type="paragraph" w:customStyle="1" w:styleId="Sidfot2">
    <w:name w:val="Sidfot2"/>
    <w:basedOn w:val="Normal"/>
    <w:rsid w:val="003F119D"/>
    <w:pPr>
      <w:tabs>
        <w:tab w:val="center" w:pos="4536"/>
        <w:tab w:val="right" w:pos="9072"/>
      </w:tabs>
      <w:spacing w:before="40"/>
    </w:pPr>
    <w:rPr>
      <w:rFonts w:ascii="Arial" w:hAnsi="Arial"/>
      <w:sz w:val="14"/>
    </w:rPr>
  </w:style>
  <w:style w:type="paragraph" w:customStyle="1" w:styleId="Svartrubrik">
    <w:name w:val="Svart rubrik"/>
    <w:rsid w:val="00020935"/>
    <w:rPr>
      <w:rFonts w:ascii="Arial" w:hAnsi="Arial"/>
      <w:sz w:val="72"/>
    </w:rPr>
  </w:style>
  <w:style w:type="table" w:styleId="Tabellrutnt">
    <w:name w:val="Table Grid"/>
    <w:basedOn w:val="Normaltabell"/>
    <w:rsid w:val="00350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656D8F"/>
    <w:rPr>
      <w:color w:val="808080"/>
    </w:rPr>
  </w:style>
  <w:style w:type="paragraph" w:styleId="Ballongtext">
    <w:name w:val="Balloon Text"/>
    <w:basedOn w:val="Normal"/>
    <w:link w:val="BallongtextChar"/>
    <w:rsid w:val="00656D8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56D8F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nhideWhenUsed/>
    <w:rsid w:val="00821C45"/>
    <w:pPr>
      <w:suppressAutoHyphens/>
      <w:spacing w:after="120" w:line="288" w:lineRule="auto"/>
    </w:pPr>
    <w:rPr>
      <w:rFonts w:ascii="Garamond" w:hAnsi="Garamond" w:cs="Times New Roman"/>
      <w:color w:val="00000A"/>
    </w:rPr>
  </w:style>
  <w:style w:type="character" w:customStyle="1" w:styleId="BrdtextChar">
    <w:name w:val="Brödtext Char"/>
    <w:basedOn w:val="Standardstycketeckensnitt"/>
    <w:link w:val="Brdtext"/>
    <w:rsid w:val="00821C45"/>
    <w:rPr>
      <w:rFonts w:ascii="Garamond" w:hAnsi="Garamond"/>
      <w:color w:val="00000A"/>
      <w:sz w:val="24"/>
      <w:szCs w:val="24"/>
    </w:rPr>
  </w:style>
  <w:style w:type="character" w:styleId="Stark">
    <w:name w:val="Strong"/>
    <w:basedOn w:val="Standardstycketeckensnitt"/>
    <w:qFormat/>
    <w:rsid w:val="00E63060"/>
    <w:rPr>
      <w:b/>
      <w:bCs/>
    </w:rPr>
  </w:style>
  <w:style w:type="paragraph" w:styleId="Normalwebb">
    <w:name w:val="Normal (Web)"/>
    <w:basedOn w:val="Normal"/>
    <w:uiPriority w:val="99"/>
    <w:unhideWhenUsed/>
    <w:rsid w:val="00A34E29"/>
    <w:pPr>
      <w:spacing w:before="100" w:beforeAutospacing="1" w:after="100" w:afterAutospacing="1"/>
    </w:pPr>
    <w:rPr>
      <w:rFonts w:cs="Times New Roman"/>
    </w:rPr>
  </w:style>
  <w:style w:type="character" w:styleId="Betoning">
    <w:name w:val="Emphasis"/>
    <w:basedOn w:val="Standardstycketeckensnitt"/>
    <w:uiPriority w:val="20"/>
    <w:qFormat/>
    <w:rsid w:val="00A34E29"/>
    <w:rPr>
      <w:i/>
      <w:iCs/>
    </w:rPr>
  </w:style>
  <w:style w:type="paragraph" w:styleId="Liststycke">
    <w:name w:val="List Paragraph"/>
    <w:basedOn w:val="Normal"/>
    <w:uiPriority w:val="34"/>
    <w:qFormat/>
    <w:rsid w:val="003B2B64"/>
    <w:pPr>
      <w:ind w:left="720"/>
      <w:contextualSpacing/>
    </w:pPr>
  </w:style>
  <w:style w:type="paragraph" w:styleId="Kommentarer">
    <w:name w:val="annotation text"/>
    <w:basedOn w:val="Normal"/>
    <w:link w:val="KommentarerChar"/>
    <w:semiHidden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Pr>
      <w:rFonts w:cs="Calibri"/>
    </w:rPr>
  </w:style>
  <w:style w:type="character" w:styleId="Kommentarsreferens">
    <w:name w:val="annotation reference"/>
    <w:basedOn w:val="Standardstycketeckensnit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hed\Downloads\&#214;verg&#229;ngsrutin%20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48E6FA3F6449E68ADBA1F900EF2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0514D0-8D34-4089-B0C4-29D8178528B2}"/>
      </w:docPartPr>
      <w:docPartBody>
        <w:p w:rsidR="000227EB" w:rsidRDefault="007D6B1E">
          <w:pPr>
            <w:pStyle w:val="B148E6FA3F6449E68ADBA1F900EF2A53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C2818742AC24A03AD810BE5E05E9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0EC6F-3F28-44A5-AA1D-2356FDB56BA4}"/>
      </w:docPartPr>
      <w:docPartBody>
        <w:p w:rsidR="000227EB" w:rsidRDefault="007D6B1E">
          <w:pPr>
            <w:pStyle w:val="1C2818742AC24A03AD810BE5E05E98BB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30FE1A898A74E31B45BCE2039FB20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223FB-CBA8-4C07-9652-0C81E4E71741}"/>
      </w:docPartPr>
      <w:docPartBody>
        <w:p w:rsidR="002E39C5" w:rsidRDefault="00804F75" w:rsidP="00804F75">
          <w:pPr>
            <w:pStyle w:val="330FE1A898A74E31B45BCE2039FB20F9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C4AC8DEAC9A41379B630BF9EB0D2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B49D4C-53F7-481A-AAF7-EE0D5BEAEC97}"/>
      </w:docPartPr>
      <w:docPartBody>
        <w:p w:rsidR="002E39C5" w:rsidRDefault="00804F75" w:rsidP="00804F75">
          <w:pPr>
            <w:pStyle w:val="BC4AC8DEAC9A41379B630BF9EB0D2802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7B7FEE9C4974298951E3EFE2DCBE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FBD54-6E89-43C6-95A1-58A508363686}"/>
      </w:docPartPr>
      <w:docPartBody>
        <w:p w:rsidR="009E39E8" w:rsidRDefault="00371E59" w:rsidP="00371E59">
          <w:pPr>
            <w:pStyle w:val="E7B7FEE9C4974298951E3EFE2DCBEE7C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61D78E60C7844F7A304C3F266E37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CEA27-686B-445D-863B-4EBA8B03B460}"/>
      </w:docPartPr>
      <w:docPartBody>
        <w:p w:rsidR="009E39E8" w:rsidRDefault="00371E59" w:rsidP="00371E59">
          <w:pPr>
            <w:pStyle w:val="461D78E60C7844F7A304C3F266E37349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6DD0CA31C574811920476EBD24DD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727581-770C-43B3-9A44-2F953A5BD225}"/>
      </w:docPartPr>
      <w:docPartBody>
        <w:p w:rsidR="009E39E8" w:rsidRDefault="00371E59" w:rsidP="00371E59">
          <w:pPr>
            <w:pStyle w:val="56DD0CA31C574811920476EBD24DDB17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4E6833089884407935DFE0848AF4C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DE511-CF3B-4B6E-B6DC-25690303C8A3}"/>
      </w:docPartPr>
      <w:docPartBody>
        <w:p w:rsidR="009E39E8" w:rsidRDefault="00371E59" w:rsidP="00371E59">
          <w:pPr>
            <w:pStyle w:val="74E6833089884407935DFE0848AF4CD4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D6B1FC7F1084177BE3697154F741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963B24-A670-4873-9A49-F0BDA7AE4154}"/>
      </w:docPartPr>
      <w:docPartBody>
        <w:p w:rsidR="009E39E8" w:rsidRDefault="00371E59" w:rsidP="00371E59">
          <w:pPr>
            <w:pStyle w:val="AD6B1FC7F1084177BE3697154F7414A9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2B820202C5C40EC926A4D940CB98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9AEF86-4D6E-4008-B145-CADEC3507FE8}"/>
      </w:docPartPr>
      <w:docPartBody>
        <w:p w:rsidR="009E39E8" w:rsidRDefault="00371E59" w:rsidP="00371E59">
          <w:pPr>
            <w:pStyle w:val="A2B820202C5C40EC926A4D940CB98547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2632A046E9F4A2F982F8688835326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C9B4FA-08B5-4776-88CF-89B16738A1E1}"/>
      </w:docPartPr>
      <w:docPartBody>
        <w:p w:rsidR="009E39E8" w:rsidRDefault="00371E59" w:rsidP="00371E59">
          <w:pPr>
            <w:pStyle w:val="32632A046E9F4A2F982F8688835326E4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F857FDB99C486DAB1DFE865D1EC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7EEA0-7C6B-42A9-89B9-0AE988D3BF0D}"/>
      </w:docPartPr>
      <w:docPartBody>
        <w:p w:rsidR="009E39E8" w:rsidRDefault="00371E59" w:rsidP="00371E59">
          <w:pPr>
            <w:pStyle w:val="9FF857FDB99C486DAB1DFE865D1EC8A0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326BF8D084B4549B043573C61EF6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51836-A03C-427D-9F6F-13EACFA8345C}"/>
      </w:docPartPr>
      <w:docPartBody>
        <w:p w:rsidR="009E39E8" w:rsidRDefault="00371E59" w:rsidP="00371E59">
          <w:pPr>
            <w:pStyle w:val="D326BF8D084B4549B043573C61EF6080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C06501210C84804BE41F2267A634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8F38C-AD72-4163-8AB9-60EC3AB4B210}"/>
      </w:docPartPr>
      <w:docPartBody>
        <w:p w:rsidR="009E39E8" w:rsidRDefault="00371E59" w:rsidP="00371E59">
          <w:pPr>
            <w:pStyle w:val="5C06501210C84804BE41F2267A634A87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0D0C8DF804E4DE09C906017D29C77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DE1DD6-E4B9-4EC9-8710-E9A91331AF12}"/>
      </w:docPartPr>
      <w:docPartBody>
        <w:p w:rsidR="00182D5B" w:rsidRDefault="000F549E" w:rsidP="000F549E">
          <w:pPr>
            <w:pStyle w:val="80D0C8DF804E4DE09C906017D29C7780"/>
          </w:pPr>
          <w:r w:rsidRPr="00E47BB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D1431CBEFD4464AD757A6BDC848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81AD2-34F6-4E16-A8B0-8BDF41E36DAF}"/>
      </w:docPartPr>
      <w:docPartBody>
        <w:p w:rsidR="00182D5B" w:rsidRDefault="000F549E" w:rsidP="000F549E">
          <w:pPr>
            <w:pStyle w:val="91D1431CBEFD4464AD757A6BDC8485A2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A8DB99D6B604BAA842AFACCF550F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D63E9-1764-4896-B94D-C744FEA38A36}"/>
      </w:docPartPr>
      <w:docPartBody>
        <w:p w:rsidR="00214880" w:rsidRDefault="008C249F" w:rsidP="008C249F">
          <w:pPr>
            <w:pStyle w:val="0A8DB99D6B604BAA842AFACCF550F606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64AC1BB7342457F8018A0E6AE47FA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538B9-4A3A-4AE3-BB54-875BC334A70D}"/>
      </w:docPartPr>
      <w:docPartBody>
        <w:p w:rsidR="00214880" w:rsidRDefault="008C249F" w:rsidP="008C249F">
          <w:pPr>
            <w:pStyle w:val="A64AC1BB7342457F8018A0E6AE47FABE"/>
          </w:pPr>
          <w:r w:rsidRPr="007A00A5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86655E66A6F403ABC1EC8F181CBA9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25674-F2B1-4DAF-B4A5-82A989F7C134}"/>
      </w:docPartPr>
      <w:docPartBody>
        <w:p w:rsidR="00214880" w:rsidRDefault="008C249F" w:rsidP="008C249F">
          <w:pPr>
            <w:pStyle w:val="A86655E66A6F403ABC1EC8F181CBA966"/>
          </w:pPr>
          <w:r w:rsidRPr="00E47BB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17654EDA0C244BDB5BE63465939F5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9F5CF-2FB3-431B-B5C7-06CFEF2FBEB9}"/>
      </w:docPartPr>
      <w:docPartBody>
        <w:p w:rsidR="00214880" w:rsidRDefault="008C249F" w:rsidP="008C249F">
          <w:pPr>
            <w:pStyle w:val="E17654EDA0C244BDB5BE63465939F5FC"/>
          </w:pPr>
          <w:r w:rsidRPr="00E47BB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644C90655B64594A7F34A35BB869D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3CF1F-AC2A-4E2F-9CF4-3B263D4FF490}"/>
      </w:docPartPr>
      <w:docPartBody>
        <w:p w:rsidR="0092568E" w:rsidRDefault="0092568E" w:rsidP="0092568E">
          <w:pPr>
            <w:pStyle w:val="6644C90655B64594A7F34A35BB869DE0"/>
          </w:pPr>
          <w:r w:rsidRPr="00E47BB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25589A0DE494953837F33A6E0596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A1286-2599-4EC6-9CAC-8CC61A2EC82B}"/>
      </w:docPartPr>
      <w:docPartBody>
        <w:p w:rsidR="0092568E" w:rsidRDefault="0092568E" w:rsidP="0092568E">
          <w:pPr>
            <w:pStyle w:val="925589A0DE494953837F33A6E05965CF"/>
          </w:pPr>
          <w:r w:rsidRPr="00E47BB4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B1E"/>
    <w:rsid w:val="000064D5"/>
    <w:rsid w:val="000227EB"/>
    <w:rsid w:val="000F549E"/>
    <w:rsid w:val="00182D5B"/>
    <w:rsid w:val="00214880"/>
    <w:rsid w:val="00296D30"/>
    <w:rsid w:val="002E39C5"/>
    <w:rsid w:val="00371E59"/>
    <w:rsid w:val="00542D07"/>
    <w:rsid w:val="005C41E2"/>
    <w:rsid w:val="007D6B1E"/>
    <w:rsid w:val="00804F75"/>
    <w:rsid w:val="008C249F"/>
    <w:rsid w:val="0092568E"/>
    <w:rsid w:val="00993E85"/>
    <w:rsid w:val="009D06FE"/>
    <w:rsid w:val="009D09C7"/>
    <w:rsid w:val="009E39E8"/>
    <w:rsid w:val="009E6563"/>
    <w:rsid w:val="00A12D1E"/>
    <w:rsid w:val="00E5462C"/>
    <w:rsid w:val="00E92858"/>
    <w:rsid w:val="00E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2568E"/>
    <w:rPr>
      <w:color w:val="808080"/>
    </w:rPr>
  </w:style>
  <w:style w:type="paragraph" w:customStyle="1" w:styleId="B148E6FA3F6449E68ADBA1F900EF2A53">
    <w:name w:val="B148E6FA3F6449E68ADBA1F900EF2A53"/>
  </w:style>
  <w:style w:type="paragraph" w:customStyle="1" w:styleId="1C2818742AC24A03AD810BE5E05E98BB">
    <w:name w:val="1C2818742AC24A03AD810BE5E05E98BB"/>
  </w:style>
  <w:style w:type="paragraph" w:customStyle="1" w:styleId="0A8DB99D6B604BAA842AFACCF550F606">
    <w:name w:val="0A8DB99D6B604BAA842AFACCF550F606"/>
    <w:rsid w:val="008C249F"/>
    <w:pPr>
      <w:spacing w:after="160" w:line="259" w:lineRule="auto"/>
    </w:pPr>
    <w:rPr>
      <w:kern w:val="2"/>
      <w14:ligatures w14:val="standardContextual"/>
    </w:rPr>
  </w:style>
  <w:style w:type="paragraph" w:customStyle="1" w:styleId="A64AC1BB7342457F8018A0E6AE47FABE">
    <w:name w:val="A64AC1BB7342457F8018A0E6AE47FABE"/>
    <w:rsid w:val="008C249F"/>
    <w:pPr>
      <w:spacing w:after="160" w:line="259" w:lineRule="auto"/>
    </w:pPr>
    <w:rPr>
      <w:kern w:val="2"/>
      <w14:ligatures w14:val="standardContextual"/>
    </w:rPr>
  </w:style>
  <w:style w:type="paragraph" w:customStyle="1" w:styleId="A86655E66A6F403ABC1EC8F181CBA966">
    <w:name w:val="A86655E66A6F403ABC1EC8F181CBA966"/>
    <w:rsid w:val="008C249F"/>
    <w:pPr>
      <w:spacing w:after="160" w:line="259" w:lineRule="auto"/>
    </w:pPr>
    <w:rPr>
      <w:kern w:val="2"/>
      <w14:ligatures w14:val="standardContextual"/>
    </w:rPr>
  </w:style>
  <w:style w:type="paragraph" w:customStyle="1" w:styleId="E17654EDA0C244BDB5BE63465939F5FC">
    <w:name w:val="E17654EDA0C244BDB5BE63465939F5FC"/>
    <w:rsid w:val="008C249F"/>
    <w:pPr>
      <w:spacing w:after="160" w:line="259" w:lineRule="auto"/>
    </w:pPr>
    <w:rPr>
      <w:kern w:val="2"/>
      <w14:ligatures w14:val="standardContextual"/>
    </w:rPr>
  </w:style>
  <w:style w:type="paragraph" w:customStyle="1" w:styleId="330FE1A898A74E31B45BCE2039FB20F9">
    <w:name w:val="330FE1A898A74E31B45BCE2039FB20F9"/>
    <w:rsid w:val="00804F75"/>
    <w:pPr>
      <w:spacing w:after="160" w:line="259" w:lineRule="auto"/>
    </w:pPr>
  </w:style>
  <w:style w:type="paragraph" w:customStyle="1" w:styleId="BC4AC8DEAC9A41379B630BF9EB0D2802">
    <w:name w:val="BC4AC8DEAC9A41379B630BF9EB0D2802"/>
    <w:rsid w:val="00804F75"/>
    <w:pPr>
      <w:spacing w:after="160" w:line="259" w:lineRule="auto"/>
    </w:pPr>
  </w:style>
  <w:style w:type="paragraph" w:customStyle="1" w:styleId="E7B7FEE9C4974298951E3EFE2DCBEE7C">
    <w:name w:val="E7B7FEE9C4974298951E3EFE2DCBEE7C"/>
    <w:rsid w:val="00371E59"/>
    <w:pPr>
      <w:spacing w:after="160" w:line="259" w:lineRule="auto"/>
    </w:pPr>
  </w:style>
  <w:style w:type="paragraph" w:customStyle="1" w:styleId="461D78E60C7844F7A304C3F266E37349">
    <w:name w:val="461D78E60C7844F7A304C3F266E37349"/>
    <w:rsid w:val="00371E59"/>
    <w:pPr>
      <w:spacing w:after="160" w:line="259" w:lineRule="auto"/>
    </w:pPr>
  </w:style>
  <w:style w:type="paragraph" w:customStyle="1" w:styleId="56DD0CA31C574811920476EBD24DDB17">
    <w:name w:val="56DD0CA31C574811920476EBD24DDB17"/>
    <w:rsid w:val="00371E59"/>
    <w:pPr>
      <w:spacing w:after="160" w:line="259" w:lineRule="auto"/>
    </w:pPr>
  </w:style>
  <w:style w:type="paragraph" w:customStyle="1" w:styleId="74E6833089884407935DFE0848AF4CD4">
    <w:name w:val="74E6833089884407935DFE0848AF4CD4"/>
    <w:rsid w:val="00371E59"/>
    <w:pPr>
      <w:spacing w:after="160" w:line="259" w:lineRule="auto"/>
    </w:pPr>
  </w:style>
  <w:style w:type="paragraph" w:customStyle="1" w:styleId="AD6B1FC7F1084177BE3697154F7414A9">
    <w:name w:val="AD6B1FC7F1084177BE3697154F7414A9"/>
    <w:rsid w:val="00371E59"/>
    <w:pPr>
      <w:spacing w:after="160" w:line="259" w:lineRule="auto"/>
    </w:pPr>
  </w:style>
  <w:style w:type="paragraph" w:customStyle="1" w:styleId="A2B820202C5C40EC926A4D940CB98547">
    <w:name w:val="A2B820202C5C40EC926A4D940CB98547"/>
    <w:rsid w:val="00371E59"/>
    <w:pPr>
      <w:spacing w:after="160" w:line="259" w:lineRule="auto"/>
    </w:pPr>
  </w:style>
  <w:style w:type="paragraph" w:customStyle="1" w:styleId="32632A046E9F4A2F982F8688835326E4">
    <w:name w:val="32632A046E9F4A2F982F8688835326E4"/>
    <w:rsid w:val="00371E59"/>
    <w:pPr>
      <w:spacing w:after="160" w:line="259" w:lineRule="auto"/>
    </w:pPr>
  </w:style>
  <w:style w:type="paragraph" w:customStyle="1" w:styleId="9FF857FDB99C486DAB1DFE865D1EC8A0">
    <w:name w:val="9FF857FDB99C486DAB1DFE865D1EC8A0"/>
    <w:rsid w:val="00371E59"/>
    <w:pPr>
      <w:spacing w:after="160" w:line="259" w:lineRule="auto"/>
    </w:pPr>
  </w:style>
  <w:style w:type="paragraph" w:customStyle="1" w:styleId="D326BF8D084B4549B043573C61EF6080">
    <w:name w:val="D326BF8D084B4549B043573C61EF6080"/>
    <w:rsid w:val="00371E59"/>
    <w:pPr>
      <w:spacing w:after="160" w:line="259" w:lineRule="auto"/>
    </w:pPr>
  </w:style>
  <w:style w:type="paragraph" w:customStyle="1" w:styleId="5C06501210C84804BE41F2267A634A87">
    <w:name w:val="5C06501210C84804BE41F2267A634A87"/>
    <w:rsid w:val="00371E59"/>
    <w:pPr>
      <w:spacing w:after="160" w:line="259" w:lineRule="auto"/>
    </w:pPr>
  </w:style>
  <w:style w:type="paragraph" w:customStyle="1" w:styleId="80D0C8DF804E4DE09C906017D29C7780">
    <w:name w:val="80D0C8DF804E4DE09C906017D29C7780"/>
    <w:rsid w:val="000F549E"/>
    <w:pPr>
      <w:spacing w:after="160" w:line="259" w:lineRule="auto"/>
    </w:pPr>
  </w:style>
  <w:style w:type="paragraph" w:customStyle="1" w:styleId="91D1431CBEFD4464AD757A6BDC8485A2">
    <w:name w:val="91D1431CBEFD4464AD757A6BDC8485A2"/>
    <w:rsid w:val="000F549E"/>
    <w:pPr>
      <w:spacing w:after="160" w:line="259" w:lineRule="auto"/>
    </w:pPr>
  </w:style>
  <w:style w:type="paragraph" w:customStyle="1" w:styleId="6644C90655B64594A7F34A35BB869DE0">
    <w:name w:val="6644C90655B64594A7F34A35BB869DE0"/>
    <w:rsid w:val="0092568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25589A0DE494953837F33A6E05965CF">
    <w:name w:val="925589A0DE494953837F33A6E05965CF"/>
    <w:rsid w:val="0092568E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0b18be-191e-4885-9bfd-1639e4341517">
      <Terms xmlns="http://schemas.microsoft.com/office/infopath/2007/PartnerControls"/>
    </lcf76f155ced4ddcb4097134ff3c332f>
    <TaxCatchAll xmlns="c963732a-bae0-4d1b-9724-e212a4c5b2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BA379D76E61045A89F8FB584AF008D" ma:contentTypeVersion="12" ma:contentTypeDescription="Skapa ett nytt dokument." ma:contentTypeScope="" ma:versionID="6ad82b97e2332c247c88710d71766075">
  <xsd:schema xmlns:xsd="http://www.w3.org/2001/XMLSchema" xmlns:xs="http://www.w3.org/2001/XMLSchema" xmlns:p="http://schemas.microsoft.com/office/2006/metadata/properties" xmlns:ns2="600b18be-191e-4885-9bfd-1639e4341517" xmlns:ns3="c963732a-bae0-4d1b-9724-e212a4c5b282" targetNamespace="http://schemas.microsoft.com/office/2006/metadata/properties" ma:root="true" ma:fieldsID="a52b6d5d078727db9fc2220ba0f17670" ns2:_="" ns3:_="">
    <xsd:import namespace="600b18be-191e-4885-9bfd-1639e4341517"/>
    <xsd:import namespace="c963732a-bae0-4d1b-9724-e212a4c5b2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b18be-191e-4885-9bfd-1639e43415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5b535a93-a505-49c9-ab7e-c6bdb7ae38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3732a-bae0-4d1b-9724-e212a4c5b2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2ef350f-3b32-4429-b777-8647fa96778b}" ma:internalName="TaxCatchAll" ma:showField="CatchAllData" ma:web="c963732a-bae0-4d1b-9724-e212a4c5b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351019-6F51-44FA-B32C-1AA5A297E3EF}">
  <ds:schemaRefs>
    <ds:schemaRef ds:uri="http://schemas.microsoft.com/office/2006/metadata/properties"/>
    <ds:schemaRef ds:uri="http://schemas.microsoft.com/office/infopath/2007/PartnerControls"/>
    <ds:schemaRef ds:uri="600b18be-191e-4885-9bfd-1639e4341517"/>
    <ds:schemaRef ds:uri="c963732a-bae0-4d1b-9724-e212a4c5b282"/>
  </ds:schemaRefs>
</ds:datastoreItem>
</file>

<file path=customXml/itemProps2.xml><?xml version="1.0" encoding="utf-8"?>
<ds:datastoreItem xmlns:ds="http://schemas.openxmlformats.org/officeDocument/2006/customXml" ds:itemID="{646B24C4-03AC-499E-BC77-2B25F9CB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0b18be-191e-4885-9bfd-1639e4341517"/>
    <ds:schemaRef ds:uri="c963732a-bae0-4d1b-9724-e212a4c5b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184521-C024-4F47-A179-ABE9504B6F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Övergångsrutin 3.dotx</Template>
  <TotalTime>1</TotalTime>
  <Pages>3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Rubriken skrivs i Arial fet</vt:lpstr>
    </vt:vector>
  </TitlesOfParts>
  <Company>Motala kommun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Rubriken skrivs i Arial fet</dc:title>
  <dc:subject/>
  <dc:creator>Stefan Hedlund</dc:creator>
  <cp:keywords/>
  <cp:lastModifiedBy>Simon Eriksson</cp:lastModifiedBy>
  <cp:revision>7</cp:revision>
  <cp:lastPrinted>2020-04-07T08:57:00Z</cp:lastPrinted>
  <dcterms:created xsi:type="dcterms:W3CDTF">2024-01-29T10:17:00Z</dcterms:created>
  <dcterms:modified xsi:type="dcterms:W3CDTF">2024-01-29T10:20:00Z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0x010100EFBA379D76E61045A89F8FB584AF008D</vt:lpwstr>
  </property>
  <property fmtid="{D5CDD505-2E9C-101B-9397-08002B2CF9AE}" pid="3" name="MediaServiceImageTags">
    <vt:lpwstr/>
  </property>
</Properties>
</file>