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453"/>
        <w:gridCol w:w="3878"/>
      </w:tblGrid>
      <w:tr w:rsidR="00162951" w:rsidRPr="00F13768" w14:paraId="5AB8B22C" w14:textId="77777777" w:rsidTr="00162951">
        <w:trPr>
          <w:trHeight w:val="1275"/>
        </w:trPr>
        <w:tc>
          <w:tcPr>
            <w:tcW w:w="3071" w:type="dxa"/>
            <w:vAlign w:val="bottom"/>
          </w:tcPr>
          <w:p w14:paraId="774B976F" w14:textId="77777777" w:rsidR="00162951" w:rsidRPr="00F13768" w:rsidRDefault="00162951" w:rsidP="00162951">
            <w:r w:rsidRPr="00F13768">
              <w:rPr>
                <w:noProof/>
              </w:rPr>
              <w:drawing>
                <wp:inline distT="0" distB="0" distL="0" distR="0" wp14:anchorId="5EA5C721" wp14:editId="626C43E0">
                  <wp:extent cx="1295403" cy="707137"/>
                  <wp:effectExtent l="0" t="0" r="0" b="0"/>
                  <wp:docPr id="2" name="Bildobjekt 2" descr="Motala kommuns logotyp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tala-kommuns-logotyp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3" cy="70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</w:tcPr>
          <w:p w14:paraId="29FD6A92" w14:textId="77777777" w:rsidR="00162951" w:rsidRPr="00162951" w:rsidRDefault="00162951" w:rsidP="00162951">
            <w:pPr>
              <w:pStyle w:val="Underrubrikhuvud"/>
              <w:rPr>
                <w:rFonts w:asciiTheme="minorHAnsi" w:hAnsiTheme="minorHAnsi"/>
              </w:rPr>
            </w:pPr>
            <w:r w:rsidRPr="00162951">
              <w:rPr>
                <w:rFonts w:asciiTheme="minorHAnsi" w:hAnsiTheme="minorHAnsi"/>
              </w:rPr>
              <w:t>Minnesanteckningar</w:t>
            </w:r>
          </w:p>
          <w:p w14:paraId="79EE3695" w14:textId="77777777" w:rsidR="00162951" w:rsidRPr="00162951" w:rsidRDefault="00162951" w:rsidP="00162951">
            <w:pPr>
              <w:pStyle w:val="Datumflt"/>
              <w:spacing w:after="0"/>
            </w:pPr>
            <w:r w:rsidRPr="00F13768">
              <w:t>Datum:</w:t>
            </w:r>
            <w:r>
              <w:br/>
            </w:r>
            <w:r w:rsidRPr="00162951">
              <w:rPr>
                <w:rStyle w:val="DeltagarlistaChar"/>
                <w:b w:val="0"/>
                <w:bCs/>
              </w:rPr>
              <w:fldChar w:fldCharType="begin"/>
            </w:r>
            <w:r w:rsidRPr="00162951">
              <w:rPr>
                <w:rStyle w:val="DeltagarlistaChar"/>
                <w:b w:val="0"/>
                <w:bCs/>
              </w:rPr>
              <w:instrText xml:space="preserve"> TIME \@ "yyyy-MM-dd" </w:instrText>
            </w:r>
            <w:r w:rsidRPr="00162951">
              <w:rPr>
                <w:rStyle w:val="DeltagarlistaChar"/>
                <w:b w:val="0"/>
                <w:bCs/>
              </w:rPr>
              <w:fldChar w:fldCharType="separate"/>
            </w:r>
            <w:r w:rsidR="00370BA6">
              <w:rPr>
                <w:rStyle w:val="DeltagarlistaChar"/>
                <w:b w:val="0"/>
                <w:bCs/>
                <w:noProof/>
              </w:rPr>
              <w:t>2026-05-06</w:t>
            </w:r>
            <w:r w:rsidRPr="00162951">
              <w:rPr>
                <w:rStyle w:val="DeltagarlistaChar"/>
                <w:b w:val="0"/>
                <w:bCs/>
              </w:rPr>
              <w:fldChar w:fldCharType="end"/>
            </w:r>
          </w:p>
        </w:tc>
        <w:tc>
          <w:tcPr>
            <w:tcW w:w="3878" w:type="dxa"/>
          </w:tcPr>
          <w:p w14:paraId="42B0E046" w14:textId="77777777" w:rsidR="00162951" w:rsidRDefault="00162951" w:rsidP="00066AEB">
            <w:pPr>
              <w:pStyle w:val="Frvaltning"/>
              <w:spacing w:after="0"/>
            </w:pPr>
            <w:r w:rsidRPr="00F13768">
              <w:t>Förvaltning</w:t>
            </w:r>
          </w:p>
          <w:p w14:paraId="1698B7DF" w14:textId="77777777" w:rsidR="00162951" w:rsidRPr="00162951" w:rsidRDefault="00162951" w:rsidP="00066AEB">
            <w:pPr>
              <w:pStyle w:val="Rubrik2"/>
              <w:rPr>
                <w:rFonts w:ascii="Barlow Semi Condensed" w:hAnsi="Barlow Semi Condensed"/>
                <w:sz w:val="24"/>
                <w:szCs w:val="36"/>
              </w:rPr>
            </w:pPr>
            <w:r w:rsidRPr="00F13768">
              <w:t>Verksamhets-/enhetsnamn</w:t>
            </w:r>
          </w:p>
          <w:p w14:paraId="7BD2A2B3" w14:textId="77777777" w:rsidR="00162951" w:rsidRPr="00F13768" w:rsidRDefault="00162951" w:rsidP="00162951"/>
        </w:tc>
      </w:tr>
    </w:tbl>
    <w:p w14:paraId="7A9839A4" w14:textId="77777777" w:rsidR="00FD6B7D" w:rsidRPr="00F13768" w:rsidRDefault="00FD6B7D" w:rsidP="005728F0"/>
    <w:tbl>
      <w:tblPr>
        <w:tblStyle w:val="Tabellrutnt"/>
        <w:tblW w:w="9356" w:type="dxa"/>
        <w:tblInd w:w="-57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52504" w:rsidRPr="00F13768" w14:paraId="36B2CD07" w14:textId="77777777" w:rsidTr="002F7DD8">
        <w:trPr>
          <w:trHeight w:val="4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E84BDA" w14:textId="77777777" w:rsidR="00552504" w:rsidRPr="00F13768" w:rsidRDefault="00552504" w:rsidP="00263970">
            <w:pPr>
              <w:pStyle w:val="Deltagarlista"/>
            </w:pPr>
            <w:r w:rsidRPr="002F7DD8">
              <w:rPr>
                <w:rFonts w:asciiTheme="majorHAnsi" w:hAnsiTheme="majorHAnsi"/>
                <w:sz w:val="22"/>
                <w:szCs w:val="22"/>
              </w:rPr>
              <w:t>Mötets syfte:</w:t>
            </w:r>
            <w:r w:rsidRPr="00F13768">
              <w:t xml:space="preserve"> </w:t>
            </w:r>
            <w:r w:rsidR="00066AEB" w:rsidRPr="00F1376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66AEB" w:rsidRPr="00F13768">
              <w:instrText xml:space="preserve"> FORMTEXT </w:instrText>
            </w:r>
            <w:r w:rsidR="00066AEB" w:rsidRPr="00F13768">
              <w:fldChar w:fldCharType="separate"/>
            </w:r>
            <w:r w:rsidR="00066AEB" w:rsidRPr="00F13768">
              <w:t> </w:t>
            </w:r>
            <w:r w:rsidR="00066AEB" w:rsidRPr="00F13768">
              <w:t> </w:t>
            </w:r>
            <w:r w:rsidR="00066AEB" w:rsidRPr="00F13768">
              <w:t> </w:t>
            </w:r>
            <w:r w:rsidR="00066AEB" w:rsidRPr="00F13768">
              <w:t> </w:t>
            </w:r>
            <w:r w:rsidR="00066AEB" w:rsidRPr="00F13768">
              <w:t> </w:t>
            </w:r>
            <w:r w:rsidR="00066AEB" w:rsidRPr="00F13768">
              <w:fldChar w:fldCharType="end"/>
            </w:r>
          </w:p>
        </w:tc>
      </w:tr>
      <w:tr w:rsidR="00FD6B7D" w:rsidRPr="00F13768" w14:paraId="1C02B01C" w14:textId="77777777" w:rsidTr="002F7DD8">
        <w:trPr>
          <w:trHeight w:val="454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704F6D" w14:textId="77777777" w:rsidR="00FD6B7D" w:rsidRPr="00F13768" w:rsidRDefault="00FD6B7D" w:rsidP="00263970">
            <w:pPr>
              <w:pStyle w:val="Deltagarlista"/>
            </w:pPr>
            <w:r w:rsidRPr="002F7DD8">
              <w:rPr>
                <w:rFonts w:asciiTheme="majorHAnsi" w:hAnsiTheme="majorHAnsi"/>
                <w:sz w:val="22"/>
                <w:szCs w:val="22"/>
              </w:rPr>
              <w:t>Lokal</w:t>
            </w:r>
            <w:r w:rsidR="00552504" w:rsidRPr="002F7DD8">
              <w:rPr>
                <w:rFonts w:asciiTheme="majorHAnsi" w:hAnsiTheme="majorHAnsi"/>
                <w:sz w:val="22"/>
                <w:szCs w:val="22"/>
              </w:rPr>
              <w:t>:</w:t>
            </w:r>
            <w:r w:rsidR="00552504" w:rsidRPr="00F13768">
              <w:t xml:space="preserve"> </w:t>
            </w:r>
            <w:r w:rsidR="00552504" w:rsidRPr="00F1376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2504" w:rsidRPr="00F13768">
              <w:instrText xml:space="preserve"> FORMTEXT </w:instrText>
            </w:r>
            <w:r w:rsidR="00552504" w:rsidRPr="00F13768">
              <w:fldChar w:fldCharType="separate"/>
            </w:r>
            <w:bookmarkStart w:id="0" w:name="_Toc227318388"/>
            <w:bookmarkStart w:id="1" w:name="_Toc227318481"/>
            <w:bookmarkStart w:id="2" w:name="_Toc227318513"/>
            <w:r w:rsidR="00552504" w:rsidRPr="00F13768">
              <w:t> </w:t>
            </w:r>
            <w:r w:rsidR="00552504" w:rsidRPr="00F13768">
              <w:t> </w:t>
            </w:r>
            <w:r w:rsidR="00552504" w:rsidRPr="00F13768">
              <w:t> </w:t>
            </w:r>
            <w:r w:rsidR="00552504" w:rsidRPr="00F13768">
              <w:t> </w:t>
            </w:r>
            <w:r w:rsidR="00552504" w:rsidRPr="00F13768">
              <w:t> </w:t>
            </w:r>
            <w:bookmarkEnd w:id="0"/>
            <w:bookmarkEnd w:id="1"/>
            <w:bookmarkEnd w:id="2"/>
            <w:r w:rsidR="00552504" w:rsidRPr="00F13768"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A3BFD1" w14:textId="77777777" w:rsidR="00FD6B7D" w:rsidRPr="00F13768" w:rsidRDefault="00FD6B7D" w:rsidP="00263970">
            <w:pPr>
              <w:pStyle w:val="Deltagarlista"/>
            </w:pPr>
            <w:r w:rsidRPr="002F7DD8">
              <w:rPr>
                <w:rFonts w:asciiTheme="majorHAnsi" w:hAnsiTheme="majorHAnsi"/>
                <w:sz w:val="22"/>
                <w:szCs w:val="22"/>
              </w:rPr>
              <w:t>Tid</w:t>
            </w:r>
            <w:r w:rsidR="00552504" w:rsidRPr="002F7DD8">
              <w:rPr>
                <w:rFonts w:asciiTheme="majorHAnsi" w:hAnsiTheme="majorHAnsi"/>
                <w:sz w:val="22"/>
                <w:szCs w:val="22"/>
              </w:rPr>
              <w:t>:</w:t>
            </w:r>
            <w:r w:rsidR="00552504" w:rsidRPr="00F13768">
              <w:t xml:space="preserve"> </w:t>
            </w:r>
            <w:r w:rsidR="00552504" w:rsidRPr="00F1376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2504" w:rsidRPr="00F13768">
              <w:instrText xml:space="preserve"> FORMTEXT </w:instrText>
            </w:r>
            <w:r w:rsidR="00552504" w:rsidRPr="00F13768">
              <w:fldChar w:fldCharType="separate"/>
            </w:r>
            <w:bookmarkStart w:id="3" w:name="_Toc227318389"/>
            <w:bookmarkStart w:id="4" w:name="_Toc227318482"/>
            <w:bookmarkStart w:id="5" w:name="_Toc227318514"/>
            <w:r w:rsidR="00552504" w:rsidRPr="00F13768">
              <w:t> </w:t>
            </w:r>
            <w:r w:rsidR="00552504" w:rsidRPr="00F13768">
              <w:t> </w:t>
            </w:r>
            <w:r w:rsidR="00552504" w:rsidRPr="00F13768">
              <w:t> </w:t>
            </w:r>
            <w:r w:rsidR="00552504" w:rsidRPr="00F13768">
              <w:t> </w:t>
            </w:r>
            <w:r w:rsidR="00552504" w:rsidRPr="00F13768">
              <w:t> </w:t>
            </w:r>
            <w:bookmarkEnd w:id="3"/>
            <w:bookmarkEnd w:id="4"/>
            <w:bookmarkEnd w:id="5"/>
            <w:r w:rsidR="00552504" w:rsidRPr="00F13768">
              <w:fldChar w:fldCharType="end"/>
            </w:r>
          </w:p>
        </w:tc>
      </w:tr>
      <w:tr w:rsidR="00552504" w:rsidRPr="00F13768" w14:paraId="3FDF6A1C" w14:textId="77777777" w:rsidTr="002F7DD8">
        <w:trPr>
          <w:trHeight w:val="454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AED54" w14:textId="77777777" w:rsidR="00552504" w:rsidRPr="00F13768" w:rsidRDefault="00552504" w:rsidP="00263970">
            <w:pPr>
              <w:pStyle w:val="Deltagarlista"/>
            </w:pPr>
            <w:r w:rsidRPr="002F7DD8">
              <w:rPr>
                <w:rFonts w:asciiTheme="majorHAnsi" w:hAnsiTheme="majorHAnsi"/>
                <w:sz w:val="22"/>
                <w:szCs w:val="22"/>
              </w:rPr>
              <w:t>Ansvarig för anteckningarna:</w:t>
            </w:r>
            <w:r w:rsidRPr="00F13768">
              <w:t xml:space="preserve"> </w:t>
            </w:r>
            <w:r w:rsidRPr="00F1376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3768">
              <w:instrText xml:space="preserve"> FORMTEXT </w:instrText>
            </w:r>
            <w:r w:rsidRPr="00F13768">
              <w:fldChar w:fldCharType="separate"/>
            </w:r>
            <w:r w:rsidRPr="00F13768">
              <w:t> </w:t>
            </w:r>
            <w:r w:rsidRPr="00F13768">
              <w:t> </w:t>
            </w:r>
            <w:r w:rsidRPr="00F13768">
              <w:t> </w:t>
            </w:r>
            <w:r w:rsidRPr="00F13768">
              <w:t> </w:t>
            </w:r>
            <w:r w:rsidRPr="00F13768">
              <w:t> </w:t>
            </w:r>
            <w:r w:rsidRPr="00F13768">
              <w:fldChar w:fldCharType="end"/>
            </w:r>
          </w:p>
        </w:tc>
      </w:tr>
    </w:tbl>
    <w:p w14:paraId="78F68FA8" w14:textId="77777777" w:rsidR="00684426" w:rsidRPr="00F13768" w:rsidRDefault="00684426" w:rsidP="005728F0"/>
    <w:tbl>
      <w:tblPr>
        <w:tblStyle w:val="Tabellrutnt"/>
        <w:tblW w:w="9361" w:type="dxa"/>
        <w:tblInd w:w="-572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1419"/>
        <w:gridCol w:w="3258"/>
        <w:gridCol w:w="1423"/>
      </w:tblGrid>
      <w:tr w:rsidR="00684426" w:rsidRPr="00F13768" w14:paraId="6BBB61B9" w14:textId="77777777" w:rsidTr="002F7DD8">
        <w:trPr>
          <w:trHeight w:val="268"/>
        </w:trPr>
        <w:tc>
          <w:tcPr>
            <w:tcW w:w="3261" w:type="dxa"/>
          </w:tcPr>
          <w:p w14:paraId="25F217EB" w14:textId="77777777" w:rsidR="00684426" w:rsidRPr="005728F0" w:rsidRDefault="00684426" w:rsidP="005728F0">
            <w:pPr>
              <w:pStyle w:val="Deltagare"/>
            </w:pPr>
            <w:r w:rsidRPr="005728F0">
              <w:t>Deltagare</w:t>
            </w:r>
          </w:p>
        </w:tc>
        <w:tc>
          <w:tcPr>
            <w:tcW w:w="1419" w:type="dxa"/>
          </w:tcPr>
          <w:p w14:paraId="538C5DD3" w14:textId="77777777" w:rsidR="00684426" w:rsidRPr="005728F0" w:rsidRDefault="00684426" w:rsidP="005728F0">
            <w:pPr>
              <w:pStyle w:val="Deltagare"/>
            </w:pPr>
            <w:r w:rsidRPr="005728F0">
              <w:t>Närvarande</w:t>
            </w:r>
          </w:p>
        </w:tc>
        <w:tc>
          <w:tcPr>
            <w:tcW w:w="3258" w:type="dxa"/>
          </w:tcPr>
          <w:p w14:paraId="4AF83E1F" w14:textId="77777777" w:rsidR="00684426" w:rsidRPr="005728F0" w:rsidRDefault="00684426" w:rsidP="005728F0">
            <w:pPr>
              <w:pStyle w:val="Deltagare"/>
            </w:pPr>
            <w:r w:rsidRPr="005728F0">
              <w:t>Deltagare</w:t>
            </w:r>
          </w:p>
        </w:tc>
        <w:tc>
          <w:tcPr>
            <w:tcW w:w="1423" w:type="dxa"/>
          </w:tcPr>
          <w:p w14:paraId="3073F644" w14:textId="77777777" w:rsidR="00684426" w:rsidRPr="005728F0" w:rsidRDefault="00684426" w:rsidP="005728F0">
            <w:pPr>
              <w:pStyle w:val="Deltagare"/>
            </w:pPr>
            <w:r w:rsidRPr="005728F0">
              <w:t>Närvarande</w:t>
            </w:r>
          </w:p>
        </w:tc>
      </w:tr>
      <w:tr w:rsidR="00131E84" w:rsidRPr="00F13768" w14:paraId="5B0E5967" w14:textId="77777777" w:rsidTr="002F7DD8">
        <w:trPr>
          <w:trHeight w:val="268"/>
        </w:trPr>
        <w:tc>
          <w:tcPr>
            <w:tcW w:w="3261" w:type="dxa"/>
          </w:tcPr>
          <w:p w14:paraId="0EA0D9F1" w14:textId="77777777" w:rsidR="00131E84" w:rsidRPr="00F13768" w:rsidRDefault="00725F76" w:rsidP="004A077A">
            <w:pPr>
              <w:pStyle w:val="Deltagarlista"/>
            </w:pPr>
            <w:r w:rsidRPr="00F13768">
              <w:t>Deltagare 1</w:t>
            </w:r>
          </w:p>
        </w:tc>
        <w:tc>
          <w:tcPr>
            <w:tcW w:w="1419" w:type="dxa"/>
          </w:tcPr>
          <w:p w14:paraId="4BD59D09" w14:textId="77777777" w:rsidR="00131E84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207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2E9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58" w:type="dxa"/>
          </w:tcPr>
          <w:p w14:paraId="5CF63BBC" w14:textId="77777777" w:rsidR="00131E84" w:rsidRPr="00F13768" w:rsidRDefault="00131E84" w:rsidP="004A077A">
            <w:pPr>
              <w:pStyle w:val="Deltagarlista"/>
            </w:pPr>
            <w:r w:rsidRPr="00F13768">
              <w:t xml:space="preserve">Deltagare </w:t>
            </w:r>
            <w:r w:rsidR="00C672E9" w:rsidRPr="00F13768">
              <w:t>6</w:t>
            </w:r>
          </w:p>
        </w:tc>
        <w:tc>
          <w:tcPr>
            <w:tcW w:w="1423" w:type="dxa"/>
          </w:tcPr>
          <w:p w14:paraId="6D5E707D" w14:textId="77777777" w:rsidR="00131E84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409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970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31E84" w:rsidRPr="00F13768" w14:paraId="09615F17" w14:textId="77777777" w:rsidTr="002F7DD8">
        <w:trPr>
          <w:trHeight w:val="268"/>
        </w:trPr>
        <w:tc>
          <w:tcPr>
            <w:tcW w:w="3261" w:type="dxa"/>
          </w:tcPr>
          <w:p w14:paraId="5088B722" w14:textId="77777777" w:rsidR="00131E84" w:rsidRPr="00F13768" w:rsidRDefault="00131E84" w:rsidP="004A077A">
            <w:pPr>
              <w:pStyle w:val="Deltagarlista"/>
            </w:pPr>
            <w:r w:rsidRPr="00F13768">
              <w:t>Deltagare 2</w:t>
            </w:r>
          </w:p>
        </w:tc>
        <w:tc>
          <w:tcPr>
            <w:tcW w:w="1419" w:type="dxa"/>
          </w:tcPr>
          <w:p w14:paraId="27E670B7" w14:textId="77777777" w:rsidR="00131E84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71701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2E9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58" w:type="dxa"/>
          </w:tcPr>
          <w:p w14:paraId="4E7EDC65" w14:textId="77777777" w:rsidR="00131E84" w:rsidRPr="00F13768" w:rsidRDefault="00131E84" w:rsidP="004A077A">
            <w:pPr>
              <w:pStyle w:val="Deltagarlista"/>
            </w:pPr>
            <w:r w:rsidRPr="00F13768">
              <w:t xml:space="preserve">Deltagare </w:t>
            </w:r>
            <w:r w:rsidR="00C672E9" w:rsidRPr="00F13768">
              <w:t>7</w:t>
            </w:r>
          </w:p>
        </w:tc>
        <w:tc>
          <w:tcPr>
            <w:tcW w:w="1423" w:type="dxa"/>
          </w:tcPr>
          <w:p w14:paraId="73D9E634" w14:textId="77777777" w:rsidR="00131E84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01253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970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31E84" w:rsidRPr="00F13768" w14:paraId="335E83C3" w14:textId="77777777" w:rsidTr="002F7DD8">
        <w:trPr>
          <w:trHeight w:val="268"/>
        </w:trPr>
        <w:tc>
          <w:tcPr>
            <w:tcW w:w="3261" w:type="dxa"/>
          </w:tcPr>
          <w:p w14:paraId="7789B51E" w14:textId="77777777" w:rsidR="00131E84" w:rsidRPr="00F13768" w:rsidRDefault="00131E84" w:rsidP="004A077A">
            <w:pPr>
              <w:pStyle w:val="Deltagarlista"/>
            </w:pPr>
            <w:r w:rsidRPr="00F13768">
              <w:t>Deltagare 3</w:t>
            </w:r>
          </w:p>
        </w:tc>
        <w:tc>
          <w:tcPr>
            <w:tcW w:w="1419" w:type="dxa"/>
          </w:tcPr>
          <w:p w14:paraId="78F62FD7" w14:textId="77777777" w:rsidR="00131E84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96404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2E9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58" w:type="dxa"/>
          </w:tcPr>
          <w:p w14:paraId="17963355" w14:textId="77777777" w:rsidR="00131E84" w:rsidRPr="00F13768" w:rsidRDefault="00131E84" w:rsidP="004A077A">
            <w:pPr>
              <w:pStyle w:val="Deltagarlista"/>
            </w:pPr>
            <w:r w:rsidRPr="00F13768">
              <w:t xml:space="preserve">Deltagare </w:t>
            </w:r>
            <w:r w:rsidR="00C672E9" w:rsidRPr="00F13768">
              <w:t>8</w:t>
            </w:r>
          </w:p>
        </w:tc>
        <w:tc>
          <w:tcPr>
            <w:tcW w:w="1423" w:type="dxa"/>
          </w:tcPr>
          <w:p w14:paraId="783C10D4" w14:textId="77777777" w:rsidR="00131E84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44577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F13768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E4622" w:rsidRPr="00F13768" w14:paraId="2DC00363" w14:textId="77777777" w:rsidTr="002F7DD8">
        <w:trPr>
          <w:trHeight w:val="268"/>
        </w:trPr>
        <w:tc>
          <w:tcPr>
            <w:tcW w:w="3261" w:type="dxa"/>
          </w:tcPr>
          <w:p w14:paraId="4BF1954C" w14:textId="77777777" w:rsidR="000E4622" w:rsidRPr="00F13768" w:rsidRDefault="000E4622" w:rsidP="004A077A">
            <w:pPr>
              <w:pStyle w:val="Deltagarlista"/>
            </w:pPr>
            <w:r w:rsidRPr="00F13768">
              <w:t xml:space="preserve">Deltagare </w:t>
            </w:r>
            <w:r w:rsidR="00263970" w:rsidRPr="00F13768">
              <w:t>4</w:t>
            </w:r>
          </w:p>
        </w:tc>
        <w:tc>
          <w:tcPr>
            <w:tcW w:w="1419" w:type="dxa"/>
          </w:tcPr>
          <w:p w14:paraId="0DF96D10" w14:textId="77777777" w:rsidR="000E4622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2766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970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58" w:type="dxa"/>
          </w:tcPr>
          <w:p w14:paraId="34D9BA3B" w14:textId="77777777" w:rsidR="000E4622" w:rsidRPr="00F13768" w:rsidRDefault="000E4622" w:rsidP="004A077A">
            <w:pPr>
              <w:pStyle w:val="Deltagarlista"/>
            </w:pPr>
            <w:r w:rsidRPr="00F13768">
              <w:t xml:space="preserve">Deltagare </w:t>
            </w:r>
            <w:r w:rsidR="00C672E9" w:rsidRPr="00F13768">
              <w:t>9</w:t>
            </w:r>
          </w:p>
        </w:tc>
        <w:tc>
          <w:tcPr>
            <w:tcW w:w="1423" w:type="dxa"/>
          </w:tcPr>
          <w:p w14:paraId="1FCA44D9" w14:textId="77777777" w:rsidR="000E4622" w:rsidRPr="00F13768" w:rsidRDefault="00342107" w:rsidP="004A077A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1470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622" w:rsidRPr="00F13768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672E9" w:rsidRPr="00F13768" w14:paraId="714E3D53" w14:textId="77777777" w:rsidTr="002F7DD8">
        <w:trPr>
          <w:trHeight w:val="268"/>
        </w:trPr>
        <w:tc>
          <w:tcPr>
            <w:tcW w:w="3261" w:type="dxa"/>
          </w:tcPr>
          <w:p w14:paraId="3A4EBC8A" w14:textId="77777777" w:rsidR="00C672E9" w:rsidRPr="00F13768" w:rsidRDefault="00C672E9" w:rsidP="00DF0884">
            <w:pPr>
              <w:pStyle w:val="Deltagarlista"/>
            </w:pPr>
            <w:r w:rsidRPr="00F13768">
              <w:t>Deltagare 5</w:t>
            </w:r>
          </w:p>
        </w:tc>
        <w:tc>
          <w:tcPr>
            <w:tcW w:w="1419" w:type="dxa"/>
          </w:tcPr>
          <w:p w14:paraId="79A3D039" w14:textId="77777777" w:rsidR="00C672E9" w:rsidRPr="00F13768" w:rsidRDefault="00342107" w:rsidP="00DF0884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43123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2E9" w:rsidRPr="00F1376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58" w:type="dxa"/>
          </w:tcPr>
          <w:p w14:paraId="1C780F99" w14:textId="77777777" w:rsidR="00C672E9" w:rsidRPr="00F13768" w:rsidRDefault="00C672E9" w:rsidP="00DF0884">
            <w:pPr>
              <w:pStyle w:val="Deltagarlista"/>
            </w:pPr>
            <w:r w:rsidRPr="00F13768">
              <w:t>Deltagare 10</w:t>
            </w:r>
          </w:p>
        </w:tc>
        <w:tc>
          <w:tcPr>
            <w:tcW w:w="1423" w:type="dxa"/>
          </w:tcPr>
          <w:p w14:paraId="44FB21D8" w14:textId="77777777" w:rsidR="00C672E9" w:rsidRPr="00F13768" w:rsidRDefault="00342107" w:rsidP="00DF0884">
            <w:pPr>
              <w:pStyle w:val="Deltagarlista"/>
              <w:rPr>
                <w:rFonts w:ascii="MS Gothic" w:eastAsia="MS Gothic" w:hAnsi="MS Gothic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23616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2E9" w:rsidRPr="00F13768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1937B88" w14:textId="77777777" w:rsidR="00A44261" w:rsidRPr="00F13768" w:rsidRDefault="00263970" w:rsidP="005728F0">
      <w:r w:rsidRPr="00F13768">
        <w:t xml:space="preserve"> </w:t>
      </w:r>
    </w:p>
    <w:p w14:paraId="71F6FD46" w14:textId="77777777" w:rsidR="00A44261" w:rsidRDefault="005728F0" w:rsidP="005728F0">
      <w:pPr>
        <w:pStyle w:val="Rubrik2"/>
      </w:pPr>
      <w:r w:rsidRPr="005728F0">
        <w:t>Ärende 1</w:t>
      </w:r>
    </w:p>
    <w:p w14:paraId="2B5F63B6" w14:textId="77777777" w:rsidR="00066AEB" w:rsidRPr="00983920" w:rsidRDefault="00066AEB" w:rsidP="00066AEB">
      <w:r w:rsidRPr="005728F0">
        <w:t>Ärendet handlar om</w:t>
      </w:r>
      <w:r>
        <w:t xml:space="preserve"> </w:t>
      </w:r>
      <w:r w:rsidRPr="005728F0">
        <w:t>…</w:t>
      </w:r>
      <w:r>
        <w:t xml:space="preserve"> </w:t>
      </w:r>
    </w:p>
    <w:p w14:paraId="05810B92" w14:textId="77777777" w:rsidR="00401E58" w:rsidRDefault="005728F0" w:rsidP="005728F0">
      <w:pPr>
        <w:pStyle w:val="Rubrik2"/>
      </w:pPr>
      <w:r w:rsidRPr="005728F0">
        <w:t>Ärende 2</w:t>
      </w:r>
    </w:p>
    <w:p w14:paraId="42A59A55" w14:textId="77777777" w:rsidR="00983920" w:rsidRPr="00983920" w:rsidRDefault="00983920" w:rsidP="00983920">
      <w:r w:rsidRPr="005728F0">
        <w:t>Ärendet handlar om</w:t>
      </w:r>
      <w:r>
        <w:t xml:space="preserve"> </w:t>
      </w:r>
      <w:r w:rsidRPr="005728F0">
        <w:t>…</w:t>
      </w:r>
    </w:p>
    <w:p w14:paraId="661E94DB" w14:textId="77777777" w:rsidR="005728F0" w:rsidRDefault="005728F0" w:rsidP="005728F0">
      <w:pPr>
        <w:pStyle w:val="Rubrik2"/>
      </w:pPr>
      <w:r w:rsidRPr="005728F0">
        <w:t>Ärende 3</w:t>
      </w:r>
    </w:p>
    <w:p w14:paraId="3E417791" w14:textId="77777777" w:rsidR="00983920" w:rsidRPr="00983920" w:rsidRDefault="00983920" w:rsidP="00983920">
      <w:r w:rsidRPr="005728F0">
        <w:t>Ärendet handlar om</w:t>
      </w:r>
      <w:r>
        <w:t xml:space="preserve"> </w:t>
      </w:r>
      <w:r w:rsidRPr="005728F0">
        <w:t>…</w:t>
      </w:r>
    </w:p>
    <w:p w14:paraId="7094BFA1" w14:textId="77777777" w:rsidR="005728F0" w:rsidRDefault="005728F0" w:rsidP="005728F0">
      <w:pPr>
        <w:pStyle w:val="Rubrik2"/>
      </w:pPr>
      <w:r>
        <w:t>Beslut och uppdrag</w:t>
      </w:r>
    </w:p>
    <w:p w14:paraId="1588680C" w14:textId="77777777" w:rsidR="00983920" w:rsidRPr="00983920" w:rsidRDefault="00983920" w:rsidP="00983920">
      <w:r w:rsidRPr="005728F0">
        <w:t>Ärendet handlar om</w:t>
      </w:r>
      <w:r>
        <w:t xml:space="preserve"> </w:t>
      </w:r>
      <w:r w:rsidRPr="005728F0">
        <w:t>…</w:t>
      </w:r>
    </w:p>
    <w:sectPr w:rsidR="00983920" w:rsidRPr="00983920" w:rsidSect="00121765">
      <w:footerReference w:type="default" r:id="rId9"/>
      <w:pgSz w:w="11906" w:h="16838" w:code="9"/>
      <w:pgMar w:top="1134" w:right="2268" w:bottom="1985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D177" w14:textId="77777777" w:rsidR="00342107" w:rsidRPr="00F13768" w:rsidRDefault="00342107" w:rsidP="005728F0">
      <w:r w:rsidRPr="00F13768">
        <w:separator/>
      </w:r>
    </w:p>
  </w:endnote>
  <w:endnote w:type="continuationSeparator" w:id="0">
    <w:p w14:paraId="751F7AC2" w14:textId="77777777" w:rsidR="00342107" w:rsidRPr="00F13768" w:rsidRDefault="00342107" w:rsidP="005728F0">
      <w:r w:rsidRPr="00F137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W w:w="9640" w:type="dxa"/>
      <w:tblInd w:w="-85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5058"/>
    </w:tblGrid>
    <w:tr w:rsidR="00993098" w:rsidRPr="00F13768" w14:paraId="140EC459" w14:textId="77777777" w:rsidTr="00263970">
      <w:tc>
        <w:tcPr>
          <w:tcW w:w="4582" w:type="dxa"/>
        </w:tcPr>
        <w:p w14:paraId="7AF2761D" w14:textId="77777777" w:rsidR="00993098" w:rsidRPr="00F13768" w:rsidRDefault="00993098" w:rsidP="005728F0"/>
      </w:tc>
      <w:tc>
        <w:tcPr>
          <w:tcW w:w="5058" w:type="dxa"/>
        </w:tcPr>
        <w:p w14:paraId="42AA2308" w14:textId="77777777" w:rsidR="00993098" w:rsidRPr="00F13768" w:rsidRDefault="00993098" w:rsidP="005728F0"/>
      </w:tc>
    </w:tr>
    <w:tr w:rsidR="00263970" w:rsidRPr="00F13768" w14:paraId="2833C7F4" w14:textId="77777777" w:rsidTr="00263970">
      <w:tc>
        <w:tcPr>
          <w:tcW w:w="4582" w:type="dxa"/>
        </w:tcPr>
        <w:p w14:paraId="158F4707" w14:textId="77777777" w:rsidR="00263970" w:rsidRPr="00F13768" w:rsidRDefault="00263970" w:rsidP="00C72D2B">
          <w:pPr>
            <w:pStyle w:val="Deltagarlista"/>
          </w:pPr>
          <w:r w:rsidRPr="00F13768">
            <w:t>motala.se</w:t>
          </w:r>
        </w:p>
      </w:tc>
      <w:tc>
        <w:tcPr>
          <w:tcW w:w="5058" w:type="dxa"/>
        </w:tcPr>
        <w:p w14:paraId="34A48FF7" w14:textId="77777777" w:rsidR="00263970" w:rsidRPr="00F13768" w:rsidRDefault="00263970" w:rsidP="00C72D2B">
          <w:pPr>
            <w:pStyle w:val="Deltagarlista"/>
            <w:jc w:val="right"/>
          </w:pPr>
          <w:r w:rsidRPr="00F13768">
            <w:t xml:space="preserve">Sida  </w:t>
          </w:r>
          <w:r w:rsidRPr="00F13768">
            <w:fldChar w:fldCharType="begin"/>
          </w:r>
          <w:r w:rsidRPr="00F13768">
            <w:instrText>PAGE   \* MERGEFORMAT</w:instrText>
          </w:r>
          <w:r w:rsidRPr="00F13768">
            <w:fldChar w:fldCharType="separate"/>
          </w:r>
          <w:r w:rsidRPr="00F13768">
            <w:t>1</w:t>
          </w:r>
          <w:r w:rsidRPr="00F13768">
            <w:fldChar w:fldCharType="end"/>
          </w:r>
          <w:r w:rsidRPr="00F13768">
            <w:t xml:space="preserve"> av </w:t>
          </w:r>
          <w:fldSimple w:instr=" NUMPAGES   \* MERGEFORMAT ">
            <w:r w:rsidRPr="00F13768">
              <w:t>2</w:t>
            </w:r>
          </w:fldSimple>
          <w:r w:rsidRPr="00F13768">
            <w:t xml:space="preserve"> </w:t>
          </w:r>
        </w:p>
      </w:tc>
    </w:tr>
  </w:tbl>
  <w:p w14:paraId="658AB195" w14:textId="77777777" w:rsidR="00FC09A0" w:rsidRPr="00F13768" w:rsidRDefault="00FC09A0" w:rsidP="005728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FBCC" w14:textId="77777777" w:rsidR="00342107" w:rsidRPr="00F13768" w:rsidRDefault="00342107" w:rsidP="005728F0">
      <w:r w:rsidRPr="00F13768">
        <w:separator/>
      </w:r>
    </w:p>
  </w:footnote>
  <w:footnote w:type="continuationSeparator" w:id="0">
    <w:p w14:paraId="7D8A8812" w14:textId="77777777" w:rsidR="00342107" w:rsidRPr="00F13768" w:rsidRDefault="00342107" w:rsidP="005728F0">
      <w:r w:rsidRPr="00F1376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59CD"/>
    <w:multiLevelType w:val="multilevel"/>
    <w:tmpl w:val="041D001D"/>
    <w:numStyleLink w:val="ListaMK"/>
  </w:abstractNum>
  <w:num w:numId="1" w16cid:durableId="46535948">
    <w:abstractNumId w:val="11"/>
  </w:num>
  <w:num w:numId="2" w16cid:durableId="326057478">
    <w:abstractNumId w:val="10"/>
  </w:num>
  <w:num w:numId="3" w16cid:durableId="935597008">
    <w:abstractNumId w:val="12"/>
  </w:num>
  <w:num w:numId="4" w16cid:durableId="62531571">
    <w:abstractNumId w:val="8"/>
  </w:num>
  <w:num w:numId="5" w16cid:durableId="973407315">
    <w:abstractNumId w:val="3"/>
  </w:num>
  <w:num w:numId="6" w16cid:durableId="1119765234">
    <w:abstractNumId w:val="2"/>
  </w:num>
  <w:num w:numId="7" w16cid:durableId="986127478">
    <w:abstractNumId w:val="1"/>
  </w:num>
  <w:num w:numId="8" w16cid:durableId="1652826006">
    <w:abstractNumId w:val="0"/>
  </w:num>
  <w:num w:numId="9" w16cid:durableId="2048676733">
    <w:abstractNumId w:val="9"/>
  </w:num>
  <w:num w:numId="10" w16cid:durableId="651563913">
    <w:abstractNumId w:val="7"/>
  </w:num>
  <w:num w:numId="11" w16cid:durableId="2092114768">
    <w:abstractNumId w:val="6"/>
  </w:num>
  <w:num w:numId="12" w16cid:durableId="110251629">
    <w:abstractNumId w:val="5"/>
  </w:num>
  <w:num w:numId="13" w16cid:durableId="1556620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A6"/>
    <w:rsid w:val="000001A7"/>
    <w:rsid w:val="00000E5D"/>
    <w:rsid w:val="00014DFF"/>
    <w:rsid w:val="00045B38"/>
    <w:rsid w:val="000605F6"/>
    <w:rsid w:val="00064E08"/>
    <w:rsid w:val="0006616A"/>
    <w:rsid w:val="00066AEB"/>
    <w:rsid w:val="00071B53"/>
    <w:rsid w:val="00095E97"/>
    <w:rsid w:val="000E1E63"/>
    <w:rsid w:val="000E4622"/>
    <w:rsid w:val="00100608"/>
    <w:rsid w:val="00102FF8"/>
    <w:rsid w:val="00112376"/>
    <w:rsid w:val="00121765"/>
    <w:rsid w:val="001244F4"/>
    <w:rsid w:val="00131568"/>
    <w:rsid w:val="00131E84"/>
    <w:rsid w:val="00150013"/>
    <w:rsid w:val="00162951"/>
    <w:rsid w:val="00162EA0"/>
    <w:rsid w:val="00187E2E"/>
    <w:rsid w:val="001B453F"/>
    <w:rsid w:val="001C442B"/>
    <w:rsid w:val="001C4796"/>
    <w:rsid w:val="001D006D"/>
    <w:rsid w:val="001F5C8E"/>
    <w:rsid w:val="00202661"/>
    <w:rsid w:val="00212B63"/>
    <w:rsid w:val="00217317"/>
    <w:rsid w:val="00230DD4"/>
    <w:rsid w:val="00231348"/>
    <w:rsid w:val="00231516"/>
    <w:rsid w:val="00234250"/>
    <w:rsid w:val="002364AF"/>
    <w:rsid w:val="00246B03"/>
    <w:rsid w:val="00252A00"/>
    <w:rsid w:val="00260FE6"/>
    <w:rsid w:val="00263970"/>
    <w:rsid w:val="00275878"/>
    <w:rsid w:val="00277D32"/>
    <w:rsid w:val="00277DBE"/>
    <w:rsid w:val="00280167"/>
    <w:rsid w:val="002C0DED"/>
    <w:rsid w:val="002C57BC"/>
    <w:rsid w:val="002C5F41"/>
    <w:rsid w:val="002C6029"/>
    <w:rsid w:val="002C6A55"/>
    <w:rsid w:val="002D5B96"/>
    <w:rsid w:val="002F2DA2"/>
    <w:rsid w:val="002F7DD8"/>
    <w:rsid w:val="00301FFD"/>
    <w:rsid w:val="00331EBF"/>
    <w:rsid w:val="00333660"/>
    <w:rsid w:val="00342107"/>
    <w:rsid w:val="0034264B"/>
    <w:rsid w:val="003467F6"/>
    <w:rsid w:val="00370BA6"/>
    <w:rsid w:val="00374D3A"/>
    <w:rsid w:val="003A6E2E"/>
    <w:rsid w:val="003E53BF"/>
    <w:rsid w:val="003E5C1D"/>
    <w:rsid w:val="003F152B"/>
    <w:rsid w:val="00401E58"/>
    <w:rsid w:val="00405391"/>
    <w:rsid w:val="004135EE"/>
    <w:rsid w:val="00462A0D"/>
    <w:rsid w:val="00484DA5"/>
    <w:rsid w:val="00495E56"/>
    <w:rsid w:val="004A077A"/>
    <w:rsid w:val="004A2E25"/>
    <w:rsid w:val="004A6603"/>
    <w:rsid w:val="004B102F"/>
    <w:rsid w:val="004B65E1"/>
    <w:rsid w:val="004E1A41"/>
    <w:rsid w:val="004E5370"/>
    <w:rsid w:val="004F2CAD"/>
    <w:rsid w:val="004F4C5A"/>
    <w:rsid w:val="004F533B"/>
    <w:rsid w:val="0052605D"/>
    <w:rsid w:val="00544168"/>
    <w:rsid w:val="00552504"/>
    <w:rsid w:val="005528C3"/>
    <w:rsid w:val="00563ED3"/>
    <w:rsid w:val="005728F0"/>
    <w:rsid w:val="00576BC1"/>
    <w:rsid w:val="005A2DD2"/>
    <w:rsid w:val="005E4D35"/>
    <w:rsid w:val="005F349D"/>
    <w:rsid w:val="00606E8B"/>
    <w:rsid w:val="00616871"/>
    <w:rsid w:val="00616C8E"/>
    <w:rsid w:val="00662BDC"/>
    <w:rsid w:val="00684426"/>
    <w:rsid w:val="0069669A"/>
    <w:rsid w:val="006B3D12"/>
    <w:rsid w:val="00725F76"/>
    <w:rsid w:val="007400F8"/>
    <w:rsid w:val="00741269"/>
    <w:rsid w:val="00756E68"/>
    <w:rsid w:val="0077018D"/>
    <w:rsid w:val="0077442B"/>
    <w:rsid w:val="007744F6"/>
    <w:rsid w:val="00781E81"/>
    <w:rsid w:val="00782F8A"/>
    <w:rsid w:val="007873B8"/>
    <w:rsid w:val="007960F0"/>
    <w:rsid w:val="007A2785"/>
    <w:rsid w:val="007A79AC"/>
    <w:rsid w:val="007B3491"/>
    <w:rsid w:val="007C12F3"/>
    <w:rsid w:val="007D1CD2"/>
    <w:rsid w:val="00814BEA"/>
    <w:rsid w:val="008425E0"/>
    <w:rsid w:val="00865744"/>
    <w:rsid w:val="0089186D"/>
    <w:rsid w:val="008938AD"/>
    <w:rsid w:val="008E01F0"/>
    <w:rsid w:val="008E3445"/>
    <w:rsid w:val="008F27B6"/>
    <w:rsid w:val="008F37BC"/>
    <w:rsid w:val="00906CCB"/>
    <w:rsid w:val="0091079C"/>
    <w:rsid w:val="00930E44"/>
    <w:rsid w:val="00930F6E"/>
    <w:rsid w:val="00943294"/>
    <w:rsid w:val="00945ACF"/>
    <w:rsid w:val="00954B05"/>
    <w:rsid w:val="00955C2F"/>
    <w:rsid w:val="009610CE"/>
    <w:rsid w:val="00983920"/>
    <w:rsid w:val="00993098"/>
    <w:rsid w:val="00993E5C"/>
    <w:rsid w:val="009A562E"/>
    <w:rsid w:val="009B163C"/>
    <w:rsid w:val="009B601C"/>
    <w:rsid w:val="009D376C"/>
    <w:rsid w:val="009F053B"/>
    <w:rsid w:val="009F2B06"/>
    <w:rsid w:val="00A23142"/>
    <w:rsid w:val="00A44261"/>
    <w:rsid w:val="00A5169E"/>
    <w:rsid w:val="00A65459"/>
    <w:rsid w:val="00A8448C"/>
    <w:rsid w:val="00A948D7"/>
    <w:rsid w:val="00AA1813"/>
    <w:rsid w:val="00AA20B6"/>
    <w:rsid w:val="00AB2556"/>
    <w:rsid w:val="00AB34B0"/>
    <w:rsid w:val="00AD4258"/>
    <w:rsid w:val="00AE0188"/>
    <w:rsid w:val="00AE7F11"/>
    <w:rsid w:val="00B00982"/>
    <w:rsid w:val="00B12CBA"/>
    <w:rsid w:val="00B47429"/>
    <w:rsid w:val="00B53664"/>
    <w:rsid w:val="00B86BB6"/>
    <w:rsid w:val="00B95360"/>
    <w:rsid w:val="00BB1433"/>
    <w:rsid w:val="00BE341B"/>
    <w:rsid w:val="00C000A1"/>
    <w:rsid w:val="00C0030F"/>
    <w:rsid w:val="00C20FEB"/>
    <w:rsid w:val="00C672E9"/>
    <w:rsid w:val="00C72D2B"/>
    <w:rsid w:val="00CA01DF"/>
    <w:rsid w:val="00D20E10"/>
    <w:rsid w:val="00D23F0C"/>
    <w:rsid w:val="00D25EE9"/>
    <w:rsid w:val="00D32B8A"/>
    <w:rsid w:val="00D60542"/>
    <w:rsid w:val="00DA765B"/>
    <w:rsid w:val="00DC27B4"/>
    <w:rsid w:val="00DC7319"/>
    <w:rsid w:val="00DE269A"/>
    <w:rsid w:val="00DE6A24"/>
    <w:rsid w:val="00DE777D"/>
    <w:rsid w:val="00E03A84"/>
    <w:rsid w:val="00E069E2"/>
    <w:rsid w:val="00E127EA"/>
    <w:rsid w:val="00E33048"/>
    <w:rsid w:val="00E43A2C"/>
    <w:rsid w:val="00E50E37"/>
    <w:rsid w:val="00E922D1"/>
    <w:rsid w:val="00E96989"/>
    <w:rsid w:val="00EB4412"/>
    <w:rsid w:val="00EB759A"/>
    <w:rsid w:val="00EF6497"/>
    <w:rsid w:val="00F05BD7"/>
    <w:rsid w:val="00F06C2E"/>
    <w:rsid w:val="00F10D2C"/>
    <w:rsid w:val="00F13768"/>
    <w:rsid w:val="00F14F31"/>
    <w:rsid w:val="00F17574"/>
    <w:rsid w:val="00F25C5F"/>
    <w:rsid w:val="00F618B4"/>
    <w:rsid w:val="00F83622"/>
    <w:rsid w:val="00F95487"/>
    <w:rsid w:val="00FC09A0"/>
    <w:rsid w:val="00FC7CA1"/>
    <w:rsid w:val="00FD3D6D"/>
    <w:rsid w:val="00FD6811"/>
    <w:rsid w:val="00FD6B7D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A961"/>
  <w15:chartTrackingRefBased/>
  <w15:docId w15:val="{D54E24A4-874A-4518-84AA-CBBA06A2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er"/>
    <w:qFormat/>
    <w:rsid w:val="00066AEB"/>
    <w:pPr>
      <w:spacing w:before="80" w:after="100" w:afterAutospacing="1"/>
    </w:pPr>
    <w:rPr>
      <w:rFonts w:ascii="Garamond" w:hAnsi="Garamond"/>
      <w:sz w:val="24"/>
      <w:szCs w:val="24"/>
    </w:rPr>
  </w:style>
  <w:style w:type="paragraph" w:styleId="Rubrik1">
    <w:name w:val="heading 1"/>
    <w:next w:val="Normal"/>
    <w:link w:val="Rubrik1Char"/>
    <w:autoRedefine/>
    <w:uiPriority w:val="9"/>
    <w:qFormat/>
    <w:rsid w:val="005A2DD2"/>
    <w:pPr>
      <w:keepNext/>
      <w:keepLines/>
      <w:spacing w:after="120"/>
      <w:outlineLvl w:val="0"/>
    </w:pPr>
    <w:rPr>
      <w:rFonts w:ascii="Barlow Semi Condensed SemiBold" w:eastAsiaTheme="majorEastAsia" w:hAnsi="Barlow Semi Condensed SemiBold" w:cstheme="majorBidi"/>
      <w:sz w:val="28"/>
      <w:szCs w:val="40"/>
    </w:rPr>
  </w:style>
  <w:style w:type="paragraph" w:styleId="Rubrik2">
    <w:name w:val="heading 2"/>
    <w:next w:val="Normal"/>
    <w:link w:val="Rubrik2Char"/>
    <w:autoRedefine/>
    <w:uiPriority w:val="9"/>
    <w:unhideWhenUsed/>
    <w:qFormat/>
    <w:rsid w:val="0098392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066AEB"/>
    <w:pPr>
      <w:keepNext/>
      <w:keepLines/>
      <w:outlineLvl w:val="2"/>
    </w:pPr>
    <w:rPr>
      <w:rFonts w:asciiTheme="majorHAnsi" w:eastAsiaTheme="majorEastAsia" w:hAnsiTheme="majorHAnsi" w:cstheme="majorBidi"/>
      <w:noProof/>
      <w:szCs w:val="40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9B163C"/>
    <w:pPr>
      <w:keepNext/>
      <w:keepLines/>
      <w:spacing w:before="40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5A2DD2"/>
    <w:rPr>
      <w:rFonts w:ascii="Barlow Semi Condensed SemiBold" w:eastAsiaTheme="majorEastAsia" w:hAnsi="Barlow Semi Condensed SemiBold" w:cstheme="majorBidi"/>
      <w:sz w:val="28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3920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66AEB"/>
    <w:rPr>
      <w:rFonts w:asciiTheme="majorHAnsi" w:eastAsiaTheme="majorEastAsia" w:hAnsiTheme="majorHAnsi" w:cstheme="majorBidi"/>
      <w:noProof/>
      <w:sz w:val="24"/>
      <w:szCs w:val="40"/>
    </w:rPr>
  </w:style>
  <w:style w:type="character" w:customStyle="1" w:styleId="Rubrik4Char">
    <w:name w:val="Rubrik 4 Char"/>
    <w:basedOn w:val="Standardstycketeckensnitt"/>
    <w:link w:val="Rubrik4"/>
    <w:uiPriority w:val="9"/>
    <w:rsid w:val="009B163C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noProof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rPr>
      <w:rFonts w:asciiTheme="majorHAnsi" w:eastAsiaTheme="majorEastAsia" w:hAnsiTheme="majorHAnsi" w:cstheme="majorBidi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eastAsiaTheme="minorEastAsia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unhideWhenUsed/>
    <w:rsid w:val="00212B63"/>
  </w:style>
  <w:style w:type="paragraph" w:styleId="Innehll2">
    <w:name w:val="toc 2"/>
    <w:basedOn w:val="Normal"/>
    <w:next w:val="Normal"/>
    <w:autoRedefine/>
    <w:uiPriority w:val="39"/>
    <w:unhideWhenUsed/>
    <w:rsid w:val="00AB34B0"/>
    <w:pPr>
      <w:ind w:left="250"/>
    </w:pPr>
  </w:style>
  <w:style w:type="paragraph" w:styleId="Innehll3">
    <w:name w:val="toc 3"/>
    <w:basedOn w:val="Normal"/>
    <w:next w:val="Normal"/>
    <w:autoRedefine/>
    <w:uiPriority w:val="39"/>
    <w:unhideWhenUsed/>
    <w:rsid w:val="00AB34B0"/>
    <w:pPr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ind w:left="200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table" w:styleId="Tabellrutntljust">
    <w:name w:val="Grid Table Light"/>
    <w:basedOn w:val="Normaltabell"/>
    <w:uiPriority w:val="40"/>
    <w:rsid w:val="007C12F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3">
    <w:name w:val="Grid Table 3"/>
    <w:basedOn w:val="Normaltabell"/>
    <w:uiPriority w:val="48"/>
    <w:rsid w:val="00A948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Underrubrikhuvud">
    <w:name w:val="Underrubrik huvud"/>
    <w:basedOn w:val="Normal"/>
    <w:link w:val="UnderrubrikhuvudChar"/>
    <w:qFormat/>
    <w:rsid w:val="00162951"/>
    <w:pPr>
      <w:spacing w:before="100" w:beforeAutospacing="1"/>
    </w:pPr>
    <w:rPr>
      <w:rFonts w:ascii="Barlow Semi Condensed" w:hAnsi="Barlow Semi Condensed"/>
    </w:rPr>
  </w:style>
  <w:style w:type="character" w:customStyle="1" w:styleId="UnderrubrikhuvudChar">
    <w:name w:val="Underrubrik huvud Char"/>
    <w:basedOn w:val="Standardstycketeckensnitt"/>
    <w:link w:val="Underrubrikhuvud"/>
    <w:rsid w:val="00162951"/>
    <w:rPr>
      <w:rFonts w:ascii="Barlow Semi Condensed" w:hAnsi="Barlow Semi Condensed"/>
      <w:sz w:val="24"/>
      <w:szCs w:val="24"/>
    </w:rPr>
  </w:style>
  <w:style w:type="table" w:customStyle="1" w:styleId="Tabellrutnt1">
    <w:name w:val="Tabellrutnät1"/>
    <w:basedOn w:val="Normaltabell"/>
    <w:next w:val="Tabellrutnt"/>
    <w:uiPriority w:val="39"/>
    <w:rsid w:val="00993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ltagarlista">
    <w:name w:val="Deltagarlista"/>
    <w:link w:val="DeltagarlistaChar"/>
    <w:qFormat/>
    <w:rsid w:val="005728F0"/>
    <w:rPr>
      <w:sz w:val="20"/>
      <w:szCs w:val="20"/>
    </w:rPr>
  </w:style>
  <w:style w:type="character" w:customStyle="1" w:styleId="DeltagarlistaChar">
    <w:name w:val="Deltagarlista Char"/>
    <w:basedOn w:val="Standardstycketeckensnitt"/>
    <w:link w:val="Deltagarlista"/>
    <w:rsid w:val="005728F0"/>
    <w:rPr>
      <w:sz w:val="20"/>
      <w:szCs w:val="20"/>
    </w:rPr>
  </w:style>
  <w:style w:type="paragraph" w:customStyle="1" w:styleId="Deltagare">
    <w:name w:val="Deltagare"/>
    <w:basedOn w:val="Rubrik2"/>
    <w:link w:val="DeltagareChar"/>
    <w:qFormat/>
    <w:rsid w:val="005728F0"/>
    <w:rPr>
      <w:sz w:val="24"/>
      <w:szCs w:val="24"/>
    </w:rPr>
  </w:style>
  <w:style w:type="character" w:customStyle="1" w:styleId="DeltagareChar">
    <w:name w:val="Deltagare Char"/>
    <w:basedOn w:val="Rubrik2Char"/>
    <w:link w:val="Deltagare"/>
    <w:rsid w:val="005728F0"/>
    <w:rPr>
      <w:rFonts w:asciiTheme="majorHAnsi" w:eastAsiaTheme="majorEastAsia" w:hAnsiTheme="majorHAnsi" w:cstheme="majorBidi"/>
      <w:bCs/>
      <w:sz w:val="24"/>
      <w:szCs w:val="24"/>
    </w:rPr>
  </w:style>
  <w:style w:type="paragraph" w:customStyle="1" w:styleId="Frvaltning">
    <w:name w:val="Förvaltning"/>
    <w:basedOn w:val="Normal"/>
    <w:link w:val="FrvaltningChar"/>
    <w:qFormat/>
    <w:rsid w:val="00983920"/>
    <w:pPr>
      <w:spacing w:before="0" w:after="60" w:afterAutospacing="0"/>
    </w:pPr>
    <w:rPr>
      <w:rFonts w:ascii="Barlow Semi Condensed" w:hAnsi="Barlow Semi Condensed"/>
      <w:szCs w:val="36"/>
    </w:rPr>
  </w:style>
  <w:style w:type="character" w:customStyle="1" w:styleId="FrvaltningChar">
    <w:name w:val="Förvaltning Char"/>
    <w:basedOn w:val="Standardstycketeckensnitt"/>
    <w:link w:val="Frvaltning"/>
    <w:rsid w:val="00983920"/>
    <w:rPr>
      <w:rFonts w:ascii="Barlow Semi Condensed" w:hAnsi="Barlow Semi Condensed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LF\VO%20Demokrati%20&amp;%20service\Kommunikationsenheten\Arbetsmappar\Jessica\Nya%20word-mallar\Klara%20mallar\Minnesanteckningar-mall.dotx" TargetMode="Externa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244A0-7F93-4E12-B0BD-B19E1201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Minnesanteckningar-mall.dotx</Template>
  <TotalTime>1</TotalTime>
  <Pages>1</Pages>
  <Words>92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</vt:lpstr>
    </vt:vector>
  </TitlesOfParts>
  <Company>Motala kommun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</dc:title>
  <dc:subject/>
  <dc:creator>Jessica Henulin</dc:creator>
  <cp:keywords/>
  <dc:description>Namn, titel</dc:description>
  <cp:lastModifiedBy>Jessica Henulin</cp:lastModifiedBy>
  <cp:revision>1</cp:revision>
  <cp:lastPrinted>2020-05-26T10:46:00Z</cp:lastPrinted>
  <dcterms:created xsi:type="dcterms:W3CDTF">2026-05-06T13:40:00Z</dcterms:created>
  <dcterms:modified xsi:type="dcterms:W3CDTF">2026-05-06T13:41:00Z</dcterms:modified>
</cp:coreProperties>
</file>