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2568BD" w:rsidRPr="00E922D1" w14:paraId="6A6EE363" w14:textId="77777777" w:rsidTr="002568BD">
        <w:trPr>
          <w:trHeight w:val="1275"/>
        </w:trPr>
        <w:tc>
          <w:tcPr>
            <w:tcW w:w="3071" w:type="dxa"/>
            <w:vAlign w:val="bottom"/>
          </w:tcPr>
          <w:p w14:paraId="3E2706FC" w14:textId="77777777" w:rsidR="002568BD" w:rsidRPr="00C279B6" w:rsidRDefault="002568BD" w:rsidP="002568B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7E1658B8" wp14:editId="4398B388">
                  <wp:extent cx="1295403" cy="707137"/>
                  <wp:effectExtent l="0" t="0" r="0" b="0"/>
                  <wp:docPr id="1" name="Bildobjekt 1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tala-kommuns-logotyp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3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14:paraId="7A43D6C6" w14:textId="77777777" w:rsidR="002568BD" w:rsidRPr="00741269" w:rsidRDefault="002568BD" w:rsidP="002568BD">
            <w:pPr>
              <w:pStyle w:val="Datumflt"/>
              <w:spacing w:after="0"/>
              <w:rPr>
                <w:color w:val="auto"/>
              </w:rPr>
            </w:pPr>
            <w:r w:rsidRPr="00741269">
              <w:rPr>
                <w:color w:val="auto"/>
              </w:rPr>
              <w:t xml:space="preserve">Datum: </w:t>
            </w:r>
          </w:p>
          <w:p w14:paraId="179352FB" w14:textId="77777777" w:rsidR="002568BD" w:rsidRPr="00E922D1" w:rsidRDefault="002568BD" w:rsidP="002568BD">
            <w:pPr>
              <w:spacing w:after="0"/>
              <w:rPr>
                <w:rFonts w:ascii="Barlow" w:hAnsi="Barlow"/>
                <w:b/>
                <w:color w:val="000000" w:themeColor="text1"/>
                <w:sz w:val="18"/>
                <w:szCs w:val="18"/>
              </w:rPr>
            </w:pPr>
            <w:r w:rsidRPr="00E922D1">
              <w:rPr>
                <w:rFonts w:ascii="Barlow" w:hAnsi="Barlow"/>
                <w:sz w:val="20"/>
              </w:rPr>
              <w:fldChar w:fldCharType="begin"/>
            </w:r>
            <w:r w:rsidRPr="00333660">
              <w:rPr>
                <w:rFonts w:ascii="Barlow" w:hAnsi="Barlow"/>
                <w:sz w:val="20"/>
              </w:rPr>
              <w:instrText xml:space="preserve"> TIME \@ "yyyy-MM-dd" </w:instrText>
            </w:r>
            <w:r w:rsidRPr="00E922D1">
              <w:rPr>
                <w:rFonts w:ascii="Barlow" w:hAnsi="Barlow"/>
                <w:sz w:val="20"/>
              </w:rPr>
              <w:fldChar w:fldCharType="separate"/>
            </w:r>
            <w:r w:rsidR="009478D7">
              <w:rPr>
                <w:rFonts w:ascii="Barlow" w:hAnsi="Barlow"/>
                <w:noProof/>
                <w:sz w:val="20"/>
              </w:rPr>
              <w:t>2026-05-06</w:t>
            </w:r>
            <w:r w:rsidRPr="00E922D1">
              <w:rPr>
                <w:rFonts w:ascii="Barlow" w:hAnsi="Barlow"/>
                <w:sz w:val="18"/>
              </w:rPr>
              <w:fldChar w:fldCharType="end"/>
            </w:r>
          </w:p>
        </w:tc>
        <w:tc>
          <w:tcPr>
            <w:tcW w:w="3878" w:type="dxa"/>
          </w:tcPr>
          <w:p w14:paraId="09E33423" w14:textId="77777777" w:rsidR="002568BD" w:rsidRDefault="002568BD" w:rsidP="002568BD">
            <w:pPr>
              <w:pStyle w:val="Frvaltning"/>
            </w:pPr>
            <w:r w:rsidRPr="00552504">
              <w:t>Förvaltning</w:t>
            </w:r>
          </w:p>
          <w:p w14:paraId="6C53EB18" w14:textId="77777777" w:rsidR="002568BD" w:rsidRPr="002568BD" w:rsidRDefault="002568BD" w:rsidP="002568BD">
            <w:pPr>
              <w:pStyle w:val="Verksamhetsnamn"/>
            </w:pPr>
            <w:r w:rsidRPr="00045B38">
              <w:t>Verksamhets</w:t>
            </w:r>
            <w:r>
              <w:t>-/enhetsnamn</w:t>
            </w:r>
          </w:p>
        </w:tc>
      </w:tr>
    </w:tbl>
    <w:p w14:paraId="3B164DEB" w14:textId="77777777" w:rsidR="00FC09A0" w:rsidRDefault="00544168" w:rsidP="002568BD">
      <w:pPr>
        <w:pStyle w:val="Rubrik1"/>
      </w:pPr>
      <w:r>
        <w:t>Rubriknivå 1</w:t>
      </w:r>
    </w:p>
    <w:p w14:paraId="61B7FAFF" w14:textId="77777777" w:rsidR="002568BD" w:rsidRPr="00E069E2" w:rsidRDefault="00544168" w:rsidP="002568BD">
      <w:r>
        <w:t>Här skriver du brödtext</w:t>
      </w:r>
      <w:r w:rsidR="00865744">
        <w:t>.</w:t>
      </w:r>
      <w:r w:rsidR="002568BD">
        <w:t xml:space="preserve"> </w:t>
      </w:r>
    </w:p>
    <w:p w14:paraId="6A25058A" w14:textId="77777777" w:rsidR="00FC7CA1" w:rsidRPr="001F68C7" w:rsidRDefault="00544168" w:rsidP="001F68C7">
      <w:pPr>
        <w:pStyle w:val="Rubrik2"/>
      </w:pPr>
      <w:r w:rsidRPr="001F68C7">
        <w:t>Rubriknivå 2</w:t>
      </w:r>
    </w:p>
    <w:p w14:paraId="29527778" w14:textId="77777777" w:rsidR="00FC7CA1" w:rsidRPr="00FC7CA1" w:rsidRDefault="00544168" w:rsidP="00FC7CA1">
      <w:r>
        <w:t>Här skriver du brödtext.</w:t>
      </w:r>
      <w:r w:rsidR="002568BD">
        <w:t xml:space="preserve"> </w:t>
      </w:r>
    </w:p>
    <w:p w14:paraId="5BBE057E" w14:textId="77777777" w:rsidR="00FC7CA1" w:rsidRPr="001F68C7" w:rsidRDefault="00544168" w:rsidP="001F68C7">
      <w:pPr>
        <w:pStyle w:val="Rubrik3"/>
      </w:pPr>
      <w:r w:rsidRPr="001F68C7">
        <w:t>Rubriknivå 3</w:t>
      </w:r>
    </w:p>
    <w:p w14:paraId="23E596E1" w14:textId="77777777" w:rsidR="00544168" w:rsidRDefault="00544168" w:rsidP="00FC7CA1">
      <w:r>
        <w:t>Här skriver du brödtext.</w:t>
      </w:r>
      <w:r w:rsidR="002568BD">
        <w:t xml:space="preserve"> </w:t>
      </w:r>
    </w:p>
    <w:p w14:paraId="39DA02FD" w14:textId="77777777" w:rsidR="00544168" w:rsidRPr="00FC7CA1" w:rsidRDefault="00544168" w:rsidP="00F25C5F">
      <w:pPr>
        <w:pStyle w:val="Rubrik4"/>
      </w:pPr>
      <w:r>
        <w:t xml:space="preserve">Rubriknivå </w:t>
      </w:r>
      <w:r w:rsidR="00F25C5F">
        <w:t>4</w:t>
      </w:r>
    </w:p>
    <w:p w14:paraId="7BB18829" w14:textId="77777777" w:rsidR="002568BD" w:rsidRPr="00E069E2" w:rsidRDefault="00544168" w:rsidP="002568BD">
      <w:r>
        <w:t>Här skriver du brödtext.</w:t>
      </w:r>
      <w:r w:rsidR="002568BD">
        <w:t xml:space="preserve"> </w:t>
      </w:r>
    </w:p>
    <w:p w14:paraId="64C18E72" w14:textId="77777777" w:rsidR="002D675F" w:rsidRDefault="002D675F" w:rsidP="00AE7F11"/>
    <w:sectPr w:rsidR="002D675F" w:rsidSect="00F618B4">
      <w:footerReference w:type="default" r:id="rId9"/>
      <w:pgSz w:w="11906" w:h="16838" w:code="9"/>
      <w:pgMar w:top="1134" w:right="2268" w:bottom="1985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C430" w14:textId="77777777" w:rsidR="000924A9" w:rsidRDefault="000924A9" w:rsidP="00FC09A0">
      <w:r>
        <w:separator/>
      </w:r>
    </w:p>
  </w:endnote>
  <w:endnote w:type="continuationSeparator" w:id="0">
    <w:p w14:paraId="2E433FD8" w14:textId="77777777" w:rsidR="000924A9" w:rsidRDefault="000924A9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3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1"/>
    </w:tblGrid>
    <w:tr w:rsidR="0004186E" w14:paraId="1FDE9639" w14:textId="77777777" w:rsidTr="00013788">
      <w:tc>
        <w:tcPr>
          <w:tcW w:w="4582" w:type="dxa"/>
        </w:tcPr>
        <w:p w14:paraId="179163E3" w14:textId="77777777" w:rsidR="0004186E" w:rsidRPr="00D42B39" w:rsidRDefault="0004186E" w:rsidP="0004186E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14:paraId="3FB1B7A2" w14:textId="77777777"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</w:p>
      </w:tc>
    </w:tr>
    <w:tr w:rsidR="0004186E" w14:paraId="0D48AF42" w14:textId="77777777" w:rsidTr="00013788">
      <w:tc>
        <w:tcPr>
          <w:tcW w:w="4582" w:type="dxa"/>
        </w:tcPr>
        <w:p w14:paraId="3935D06A" w14:textId="77777777" w:rsidR="0004186E" w:rsidRPr="00D42B39" w:rsidRDefault="0004186E" w:rsidP="0004186E">
          <w:pPr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14:paraId="608945D4" w14:textId="77777777" w:rsidR="0004186E" w:rsidRPr="00D42B39" w:rsidRDefault="0004186E" w:rsidP="0004186E">
          <w:pPr>
            <w:jc w:val="right"/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 xml:space="preserve">Sida 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>
            <w:rPr>
              <w:rFonts w:ascii="Barlow" w:hAnsi="Barlow"/>
              <w:sz w:val="18"/>
            </w:rPr>
            <w:t xml:space="preserve"> av </w:t>
          </w:r>
          <w:r w:rsidR="002D675F">
            <w:rPr>
              <w:rFonts w:ascii="Barlow" w:hAnsi="Barlow"/>
              <w:sz w:val="18"/>
            </w:rPr>
            <w:fldChar w:fldCharType="begin"/>
          </w:r>
          <w:r w:rsidR="002D675F">
            <w:rPr>
              <w:rFonts w:ascii="Barlow" w:hAnsi="Barlow"/>
              <w:sz w:val="18"/>
            </w:rPr>
            <w:instrText xml:space="preserve"> NUMPAGES   \* MERGEFORMAT </w:instrText>
          </w:r>
          <w:r w:rsidR="002D675F">
            <w:rPr>
              <w:rFonts w:ascii="Barlow" w:hAnsi="Barlow"/>
              <w:sz w:val="18"/>
            </w:rPr>
            <w:fldChar w:fldCharType="separate"/>
          </w:r>
          <w:r w:rsidR="002D675F">
            <w:rPr>
              <w:rFonts w:ascii="Barlow" w:hAnsi="Barlow"/>
              <w:noProof/>
              <w:sz w:val="18"/>
            </w:rPr>
            <w:t>2</w:t>
          </w:r>
          <w:r w:rsidR="002D675F">
            <w:rPr>
              <w:rFonts w:ascii="Barlow" w:hAnsi="Barlow"/>
              <w:sz w:val="18"/>
            </w:rPr>
            <w:fldChar w:fldCharType="end"/>
          </w:r>
          <w:r w:rsidRPr="00D42B39">
            <w:rPr>
              <w:rFonts w:ascii="Barlow" w:hAnsi="Barlow"/>
              <w:sz w:val="18"/>
            </w:rPr>
            <w:t xml:space="preserve"> </w:t>
          </w:r>
        </w:p>
      </w:tc>
    </w:tr>
  </w:tbl>
  <w:p w14:paraId="38783744" w14:textId="77777777" w:rsidR="00FC09A0" w:rsidRPr="00F618B4" w:rsidRDefault="00FC09A0" w:rsidP="00F618B4">
    <w:pPr>
      <w:pStyle w:val="Sidfot"/>
      <w:spacing w:line="72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14E1" w14:textId="77777777" w:rsidR="000924A9" w:rsidRDefault="000924A9" w:rsidP="00FC09A0">
      <w:r>
        <w:separator/>
      </w:r>
    </w:p>
  </w:footnote>
  <w:footnote w:type="continuationSeparator" w:id="0">
    <w:p w14:paraId="1F282129" w14:textId="77777777" w:rsidR="000924A9" w:rsidRDefault="000924A9" w:rsidP="00FC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336350385">
    <w:abstractNumId w:val="11"/>
  </w:num>
  <w:num w:numId="2" w16cid:durableId="1607226474">
    <w:abstractNumId w:val="10"/>
  </w:num>
  <w:num w:numId="3" w16cid:durableId="2040936591">
    <w:abstractNumId w:val="12"/>
  </w:num>
  <w:num w:numId="4" w16cid:durableId="1750691957">
    <w:abstractNumId w:val="8"/>
  </w:num>
  <w:num w:numId="5" w16cid:durableId="999507912">
    <w:abstractNumId w:val="3"/>
  </w:num>
  <w:num w:numId="6" w16cid:durableId="1291858547">
    <w:abstractNumId w:val="2"/>
  </w:num>
  <w:num w:numId="7" w16cid:durableId="1240866690">
    <w:abstractNumId w:val="1"/>
  </w:num>
  <w:num w:numId="8" w16cid:durableId="1785075488">
    <w:abstractNumId w:val="0"/>
  </w:num>
  <w:num w:numId="9" w16cid:durableId="65350094">
    <w:abstractNumId w:val="9"/>
  </w:num>
  <w:num w:numId="10" w16cid:durableId="510535354">
    <w:abstractNumId w:val="7"/>
  </w:num>
  <w:num w:numId="11" w16cid:durableId="1854957831">
    <w:abstractNumId w:val="6"/>
  </w:num>
  <w:num w:numId="12" w16cid:durableId="1925676074">
    <w:abstractNumId w:val="5"/>
  </w:num>
  <w:num w:numId="13" w16cid:durableId="508066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8D7"/>
    <w:rsid w:val="000001A7"/>
    <w:rsid w:val="00000E5D"/>
    <w:rsid w:val="00014DFF"/>
    <w:rsid w:val="0004186E"/>
    <w:rsid w:val="00071B53"/>
    <w:rsid w:val="000924A9"/>
    <w:rsid w:val="00095E97"/>
    <w:rsid w:val="000A0F6C"/>
    <w:rsid w:val="000D10CE"/>
    <w:rsid w:val="000F2827"/>
    <w:rsid w:val="00100608"/>
    <w:rsid w:val="00112376"/>
    <w:rsid w:val="001244F4"/>
    <w:rsid w:val="00131568"/>
    <w:rsid w:val="00143EF9"/>
    <w:rsid w:val="00150013"/>
    <w:rsid w:val="00153B76"/>
    <w:rsid w:val="00162EA0"/>
    <w:rsid w:val="00187E2E"/>
    <w:rsid w:val="001B453F"/>
    <w:rsid w:val="001C442B"/>
    <w:rsid w:val="001C4796"/>
    <w:rsid w:val="001D006D"/>
    <w:rsid w:val="001F68C7"/>
    <w:rsid w:val="00202661"/>
    <w:rsid w:val="00217317"/>
    <w:rsid w:val="00230DD4"/>
    <w:rsid w:val="00231348"/>
    <w:rsid w:val="00231516"/>
    <w:rsid w:val="00234250"/>
    <w:rsid w:val="002364AF"/>
    <w:rsid w:val="00250521"/>
    <w:rsid w:val="002568BD"/>
    <w:rsid w:val="00275878"/>
    <w:rsid w:val="00277D32"/>
    <w:rsid w:val="00277DBE"/>
    <w:rsid w:val="00280167"/>
    <w:rsid w:val="002C0DED"/>
    <w:rsid w:val="002C6A55"/>
    <w:rsid w:val="002D5B96"/>
    <w:rsid w:val="002D675F"/>
    <w:rsid w:val="002F2DA2"/>
    <w:rsid w:val="00301FFD"/>
    <w:rsid w:val="00333660"/>
    <w:rsid w:val="003467F6"/>
    <w:rsid w:val="003A6E2E"/>
    <w:rsid w:val="003E5C1D"/>
    <w:rsid w:val="003F152B"/>
    <w:rsid w:val="00405391"/>
    <w:rsid w:val="00411401"/>
    <w:rsid w:val="00462A0D"/>
    <w:rsid w:val="00484DA5"/>
    <w:rsid w:val="00495E56"/>
    <w:rsid w:val="004A2E25"/>
    <w:rsid w:val="004A6603"/>
    <w:rsid w:val="004B02BC"/>
    <w:rsid w:val="004B102F"/>
    <w:rsid w:val="004B65E1"/>
    <w:rsid w:val="004F2CAD"/>
    <w:rsid w:val="004F4C5A"/>
    <w:rsid w:val="004F533B"/>
    <w:rsid w:val="0052605D"/>
    <w:rsid w:val="00544168"/>
    <w:rsid w:val="00551E7A"/>
    <w:rsid w:val="00563ED3"/>
    <w:rsid w:val="00576BC1"/>
    <w:rsid w:val="005919BE"/>
    <w:rsid w:val="005E4D35"/>
    <w:rsid w:val="005F349D"/>
    <w:rsid w:val="00606E8B"/>
    <w:rsid w:val="00662BDC"/>
    <w:rsid w:val="0069669A"/>
    <w:rsid w:val="006B3D12"/>
    <w:rsid w:val="006D4CFC"/>
    <w:rsid w:val="007400F8"/>
    <w:rsid w:val="00741269"/>
    <w:rsid w:val="00756E68"/>
    <w:rsid w:val="0077018D"/>
    <w:rsid w:val="007744F6"/>
    <w:rsid w:val="00781E81"/>
    <w:rsid w:val="00782F8A"/>
    <w:rsid w:val="007873B8"/>
    <w:rsid w:val="007960F0"/>
    <w:rsid w:val="007A2785"/>
    <w:rsid w:val="007A79AC"/>
    <w:rsid w:val="007B3491"/>
    <w:rsid w:val="007D1CD2"/>
    <w:rsid w:val="007E6D48"/>
    <w:rsid w:val="00814BEA"/>
    <w:rsid w:val="008425E0"/>
    <w:rsid w:val="00865744"/>
    <w:rsid w:val="008875D6"/>
    <w:rsid w:val="00887D8B"/>
    <w:rsid w:val="0089186D"/>
    <w:rsid w:val="008E01F0"/>
    <w:rsid w:val="008E3445"/>
    <w:rsid w:val="008F27B6"/>
    <w:rsid w:val="008F37BC"/>
    <w:rsid w:val="00906CCB"/>
    <w:rsid w:val="0091079C"/>
    <w:rsid w:val="00930F6E"/>
    <w:rsid w:val="00943294"/>
    <w:rsid w:val="009478D7"/>
    <w:rsid w:val="00954B05"/>
    <w:rsid w:val="00955C2F"/>
    <w:rsid w:val="00993E5C"/>
    <w:rsid w:val="009B163C"/>
    <w:rsid w:val="009D376C"/>
    <w:rsid w:val="009F2B06"/>
    <w:rsid w:val="00A23142"/>
    <w:rsid w:val="00A54A80"/>
    <w:rsid w:val="00A65459"/>
    <w:rsid w:val="00AA1813"/>
    <w:rsid w:val="00AB2556"/>
    <w:rsid w:val="00AB34B0"/>
    <w:rsid w:val="00AE0188"/>
    <w:rsid w:val="00AE7F11"/>
    <w:rsid w:val="00B00982"/>
    <w:rsid w:val="00B12CBA"/>
    <w:rsid w:val="00B53664"/>
    <w:rsid w:val="00B86BB6"/>
    <w:rsid w:val="00BE341B"/>
    <w:rsid w:val="00C000A1"/>
    <w:rsid w:val="00C0030F"/>
    <w:rsid w:val="00C279B6"/>
    <w:rsid w:val="00C63552"/>
    <w:rsid w:val="00CA01DF"/>
    <w:rsid w:val="00D20E10"/>
    <w:rsid w:val="00D23F0C"/>
    <w:rsid w:val="00D32B8A"/>
    <w:rsid w:val="00D60542"/>
    <w:rsid w:val="00DA765B"/>
    <w:rsid w:val="00DC27B4"/>
    <w:rsid w:val="00DE269A"/>
    <w:rsid w:val="00DE6A24"/>
    <w:rsid w:val="00DE777D"/>
    <w:rsid w:val="00E03A84"/>
    <w:rsid w:val="00E069E2"/>
    <w:rsid w:val="00E127EA"/>
    <w:rsid w:val="00E33048"/>
    <w:rsid w:val="00E922D1"/>
    <w:rsid w:val="00E96989"/>
    <w:rsid w:val="00EA45E2"/>
    <w:rsid w:val="00EB759A"/>
    <w:rsid w:val="00EF6497"/>
    <w:rsid w:val="00F05BD7"/>
    <w:rsid w:val="00F14F31"/>
    <w:rsid w:val="00F17574"/>
    <w:rsid w:val="00F25C5F"/>
    <w:rsid w:val="00F618B4"/>
    <w:rsid w:val="00F83622"/>
    <w:rsid w:val="00F95487"/>
    <w:rsid w:val="00FC09A0"/>
    <w:rsid w:val="00FC7CA1"/>
    <w:rsid w:val="00FD3D6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711BF"/>
  <w15:chartTrackingRefBased/>
  <w15:docId w15:val="{73A33854-827F-408B-B9A5-DFD87B7F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2568BD"/>
    <w:pPr>
      <w:spacing w:after="160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2568BD"/>
    <w:pPr>
      <w:keepNext/>
      <w:keepLines/>
      <w:spacing w:before="960"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5919BE"/>
    <w:pPr>
      <w:keepNext/>
      <w:keepLines/>
      <w:spacing w:before="100" w:beforeAutospacing="1"/>
      <w:outlineLvl w:val="1"/>
    </w:pPr>
    <w:rPr>
      <w:rFonts w:ascii="Barlow Semi Condensed SemiBold" w:eastAsiaTheme="majorEastAsia" w:hAnsi="Barlow Semi Condensed SemiBold" w:cstheme="majorBidi"/>
      <w:sz w:val="28"/>
      <w:szCs w:val="1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5919BE"/>
    <w:pPr>
      <w:keepNext/>
      <w:keepLines/>
      <w:spacing w:before="100" w:beforeAutospacing="1" w:after="80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5919BE"/>
    <w:pPr>
      <w:keepNext/>
      <w:keepLines/>
      <w:spacing w:before="100" w:beforeAutospacing="1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2568BD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919BE"/>
    <w:rPr>
      <w:rFonts w:ascii="Barlow Semi Condensed SemiBold" w:eastAsiaTheme="majorEastAsia" w:hAnsi="Barlow Semi Condensed SemiBold" w:cstheme="majorBidi"/>
      <w:sz w:val="2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5919BE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919BE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paragraph" w:customStyle="1" w:styleId="Underrubrikhuvud">
    <w:name w:val="Underrubrik huvud"/>
    <w:basedOn w:val="Normal"/>
    <w:link w:val="UnderrubrikhuvudChar"/>
    <w:qFormat/>
    <w:rsid w:val="006D4CFC"/>
    <w:rPr>
      <w:rFonts w:ascii="Barlow Semi Condensed" w:hAnsi="Barlow Semi Condensed"/>
      <w:sz w:val="24"/>
    </w:rPr>
  </w:style>
  <w:style w:type="character" w:customStyle="1" w:styleId="UnderrubrikhuvudChar">
    <w:name w:val="Underrubrik huvud Char"/>
    <w:basedOn w:val="Standardstycketeckensnitt"/>
    <w:link w:val="Underrubrikhuvud"/>
    <w:rsid w:val="006D4CFC"/>
    <w:rPr>
      <w:rFonts w:ascii="Barlow Semi Condensed" w:hAnsi="Barlow Semi Condensed"/>
      <w:sz w:val="24"/>
    </w:rPr>
  </w:style>
  <w:style w:type="paragraph" w:customStyle="1" w:styleId="Frvaltning">
    <w:name w:val="Förvaltning"/>
    <w:basedOn w:val="Normal"/>
    <w:link w:val="FrvaltningChar"/>
    <w:qFormat/>
    <w:rsid w:val="002568BD"/>
    <w:pPr>
      <w:spacing w:after="60"/>
    </w:pPr>
    <w:rPr>
      <w:rFonts w:ascii="Barlow Semi Condensed" w:hAnsi="Barlow Semi Condensed"/>
      <w:sz w:val="24"/>
      <w:szCs w:val="36"/>
    </w:rPr>
  </w:style>
  <w:style w:type="character" w:customStyle="1" w:styleId="FrvaltningChar">
    <w:name w:val="Förvaltning Char"/>
    <w:basedOn w:val="Standardstycketeckensnitt"/>
    <w:link w:val="Frvaltning"/>
    <w:rsid w:val="002568BD"/>
    <w:rPr>
      <w:rFonts w:ascii="Barlow Semi Condensed" w:hAnsi="Barlow Semi Condensed"/>
      <w:sz w:val="24"/>
      <w:szCs w:val="36"/>
    </w:rPr>
  </w:style>
  <w:style w:type="paragraph" w:customStyle="1" w:styleId="Verksamhetsnamn">
    <w:name w:val="Verksamhetsnamn"/>
    <w:basedOn w:val="Normal"/>
    <w:link w:val="VerksamhetsnamnChar"/>
    <w:qFormat/>
    <w:rsid w:val="002568BD"/>
    <w:pPr>
      <w:spacing w:after="0"/>
    </w:pPr>
    <w:rPr>
      <w:rFonts w:asciiTheme="majorHAnsi" w:hAnsiTheme="majorHAnsi"/>
      <w:sz w:val="28"/>
      <w:szCs w:val="28"/>
    </w:rPr>
  </w:style>
  <w:style w:type="character" w:customStyle="1" w:styleId="VerksamhetsnamnChar">
    <w:name w:val="Verksamhetsnamn Char"/>
    <w:basedOn w:val="Standardstycketeckensnitt"/>
    <w:link w:val="Verksamhetsnamn"/>
    <w:rsid w:val="002568BD"/>
    <w:rPr>
      <w:rFonts w:asciiTheme="majorHAnsi" w:hAnsiTheme="majorHAns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LF\VO%20Demokrati%20&amp;%20service\Kommunikationsenheten\Arbetsmappar\Jessica\Nya%20word-mallar\Klara%20mallar\Grundmall.dotx" TargetMode="Externa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8DF18-9484-4B04-B219-DCFF1838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Grundmall.dotx</Template>
  <TotalTime>1</TotalTime>
  <Pages>1</Pages>
  <Words>37</Words>
  <Characters>203</Characters>
  <Application>Microsoft Office Word</Application>
  <DocSecurity>0</DocSecurity>
  <Lines>25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Jessica Henulin</dc:creator>
  <cp:keywords/>
  <dc:description>Namn, titel</dc:description>
  <cp:lastModifiedBy>Jessica Henulin</cp:lastModifiedBy>
  <cp:revision>1</cp:revision>
  <cp:lastPrinted>2026-05-06T13:43:00Z</cp:lastPrinted>
  <dcterms:created xsi:type="dcterms:W3CDTF">2026-05-06T13:42:00Z</dcterms:created>
  <dcterms:modified xsi:type="dcterms:W3CDTF">2026-05-06T13:43:00Z</dcterms:modified>
</cp:coreProperties>
</file>