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nt"/>
        <w:tblW w:w="9402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71"/>
        <w:gridCol w:w="2453"/>
        <w:gridCol w:w="3878"/>
      </w:tblGrid>
      <w:tr w:rsidR="00E922D1" w:rsidRPr="00E922D1" w14:paraId="21887083" w14:textId="77777777" w:rsidTr="00550FB0">
        <w:trPr>
          <w:trHeight w:val="1275"/>
        </w:trPr>
        <w:tc>
          <w:tcPr>
            <w:tcW w:w="3071" w:type="dxa"/>
            <w:vAlign w:val="bottom"/>
          </w:tcPr>
          <w:p w14:paraId="27CA5C6D" w14:textId="77777777" w:rsidR="00E922D1" w:rsidRPr="00E922D1" w:rsidRDefault="00E922D1" w:rsidP="00E922D1">
            <w:r w:rsidRPr="00E922D1">
              <w:rPr>
                <w:noProof/>
              </w:rPr>
              <w:drawing>
                <wp:inline distT="0" distB="0" distL="0" distR="0" wp14:anchorId="193502C8" wp14:editId="21B882D5">
                  <wp:extent cx="1295400" cy="707390"/>
                  <wp:effectExtent l="0" t="0" r="0" b="0"/>
                  <wp:docPr id="2" name="Bildobjekt 2" descr="Motala kommuns logotyp i blå fär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Motala-kommun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0" cy="707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3" w:type="dxa"/>
          </w:tcPr>
          <w:p w14:paraId="194893F2" w14:textId="77777777" w:rsidR="00E922D1" w:rsidRPr="00741269" w:rsidRDefault="00E922D1" w:rsidP="00365222">
            <w:pPr>
              <w:pStyle w:val="Rubrikhuvud"/>
            </w:pPr>
            <w:r w:rsidRPr="00741269">
              <w:t xml:space="preserve">Datum: </w:t>
            </w:r>
          </w:p>
          <w:p w14:paraId="1060764C" w14:textId="77777777" w:rsidR="00E922D1" w:rsidRPr="00E922D1" w:rsidRDefault="00E922D1" w:rsidP="00365222">
            <w:pPr>
              <w:pStyle w:val="Underrubrikhuvud"/>
              <w:rPr>
                <w:b/>
                <w:color w:val="000000" w:themeColor="text1"/>
                <w:sz w:val="18"/>
                <w:szCs w:val="18"/>
              </w:rPr>
            </w:pPr>
            <w:r w:rsidRPr="00E922D1">
              <w:fldChar w:fldCharType="begin"/>
            </w:r>
            <w:r w:rsidRPr="00333660">
              <w:instrText xml:space="preserve"> TIME \@ "yyyy-MM-dd" </w:instrText>
            </w:r>
            <w:r w:rsidRPr="00E922D1">
              <w:fldChar w:fldCharType="separate"/>
            </w:r>
            <w:r w:rsidR="002B08A0">
              <w:rPr>
                <w:noProof/>
              </w:rPr>
              <w:t>2026-05-06</w:t>
            </w:r>
            <w:r w:rsidRPr="00E922D1">
              <w:rPr>
                <w:sz w:val="18"/>
              </w:rPr>
              <w:fldChar w:fldCharType="end"/>
            </w:r>
          </w:p>
        </w:tc>
        <w:tc>
          <w:tcPr>
            <w:tcW w:w="3878" w:type="dxa"/>
          </w:tcPr>
          <w:p w14:paraId="5FA6EABE" w14:textId="77777777" w:rsidR="00E922D1" w:rsidRPr="00E922D1" w:rsidRDefault="00E922D1" w:rsidP="003F10E9">
            <w:pPr>
              <w:pStyle w:val="Frvaltning"/>
            </w:pPr>
            <w:r w:rsidRPr="0052605D">
              <w:t>Förvaltning</w:t>
            </w:r>
          </w:p>
        </w:tc>
      </w:tr>
      <w:tr w:rsidR="00E922D1" w:rsidRPr="00E922D1" w14:paraId="2D814215" w14:textId="77777777" w:rsidTr="003F10E9">
        <w:trPr>
          <w:trHeight w:val="711"/>
        </w:trPr>
        <w:tc>
          <w:tcPr>
            <w:tcW w:w="3071" w:type="dxa"/>
          </w:tcPr>
          <w:p w14:paraId="0A51243D" w14:textId="77777777" w:rsidR="00E922D1" w:rsidRPr="00E922D1" w:rsidRDefault="00E922D1" w:rsidP="003F10E9">
            <w:pPr>
              <w:rPr>
                <w:noProof/>
              </w:rPr>
            </w:pPr>
          </w:p>
        </w:tc>
        <w:tc>
          <w:tcPr>
            <w:tcW w:w="2453" w:type="dxa"/>
          </w:tcPr>
          <w:p w14:paraId="65E7F90C" w14:textId="77777777" w:rsidR="00E922D1" w:rsidRPr="00E922D1" w:rsidRDefault="00E922D1" w:rsidP="003F10E9">
            <w:pPr>
              <w:rPr>
                <w:rFonts w:ascii="Barlow" w:hAnsi="Barlow"/>
                <w:b/>
                <w:sz w:val="18"/>
                <w:szCs w:val="18"/>
              </w:rPr>
            </w:pPr>
          </w:p>
        </w:tc>
        <w:tc>
          <w:tcPr>
            <w:tcW w:w="3878" w:type="dxa"/>
          </w:tcPr>
          <w:p w14:paraId="0F4A26BE" w14:textId="77777777" w:rsidR="00E922D1" w:rsidRPr="00CE0A60" w:rsidRDefault="00E922D1" w:rsidP="003F10E9">
            <w:pPr>
              <w:pStyle w:val="Rubrikhuvud"/>
            </w:pPr>
            <w:r w:rsidRPr="00CE0A60">
              <w:t>Titel / funktion:</w:t>
            </w:r>
          </w:p>
          <w:p w14:paraId="2ABCF149" w14:textId="77777777" w:rsidR="00E922D1" w:rsidRPr="00E922D1" w:rsidRDefault="00E922D1" w:rsidP="003F10E9">
            <w:pPr>
              <w:pStyle w:val="Underrubrikhuvud"/>
              <w:rPr>
                <w:rFonts w:ascii="Barlow Semi Condensed" w:hAnsi="Barlow Semi Condensed"/>
              </w:rPr>
            </w:pPr>
            <w:r w:rsidRPr="00CE0A60">
              <w:t>Förnamn Efternamn</w:t>
            </w:r>
          </w:p>
        </w:tc>
      </w:tr>
      <w:tr w:rsidR="00E922D1" w:rsidRPr="00E922D1" w14:paraId="65572BD2" w14:textId="77777777" w:rsidTr="003F10E9">
        <w:trPr>
          <w:trHeight w:val="707"/>
        </w:trPr>
        <w:tc>
          <w:tcPr>
            <w:tcW w:w="3071" w:type="dxa"/>
          </w:tcPr>
          <w:p w14:paraId="52D0DAD2" w14:textId="77777777" w:rsidR="00E922D1" w:rsidRPr="00E922D1" w:rsidRDefault="00E922D1" w:rsidP="003F10E9">
            <w:pPr>
              <w:rPr>
                <w:noProof/>
              </w:rPr>
            </w:pPr>
          </w:p>
        </w:tc>
        <w:tc>
          <w:tcPr>
            <w:tcW w:w="2453" w:type="dxa"/>
          </w:tcPr>
          <w:p w14:paraId="31679729" w14:textId="77777777" w:rsidR="00E922D1" w:rsidRPr="00E922D1" w:rsidRDefault="00E922D1" w:rsidP="003F10E9">
            <w:pPr>
              <w:rPr>
                <w:rFonts w:ascii="Barlow" w:hAnsi="Barlow"/>
                <w:b/>
                <w:sz w:val="18"/>
                <w:szCs w:val="18"/>
              </w:rPr>
            </w:pPr>
          </w:p>
        </w:tc>
        <w:tc>
          <w:tcPr>
            <w:tcW w:w="3878" w:type="dxa"/>
          </w:tcPr>
          <w:p w14:paraId="6E1ED6CF" w14:textId="77777777" w:rsidR="00E922D1" w:rsidRPr="0052605D" w:rsidRDefault="00E922D1" w:rsidP="003F10E9">
            <w:pPr>
              <w:pStyle w:val="Rubrikhuvud"/>
            </w:pPr>
            <w:r w:rsidRPr="00333660">
              <w:t>Telefon</w:t>
            </w:r>
            <w:r w:rsidRPr="0052605D">
              <w:t>:</w:t>
            </w:r>
          </w:p>
          <w:p w14:paraId="3023B804" w14:textId="77777777" w:rsidR="00E922D1" w:rsidRPr="00333660" w:rsidRDefault="00E922D1" w:rsidP="003F10E9">
            <w:pPr>
              <w:pStyle w:val="Underrubrikhuvud"/>
            </w:pPr>
            <w:r w:rsidRPr="00333660">
              <w:t>0141-22 XX XX</w:t>
            </w:r>
          </w:p>
        </w:tc>
      </w:tr>
      <w:tr w:rsidR="00E922D1" w:rsidRPr="00E922D1" w14:paraId="3AABF8BC" w14:textId="77777777" w:rsidTr="003F10E9">
        <w:trPr>
          <w:trHeight w:val="575"/>
        </w:trPr>
        <w:tc>
          <w:tcPr>
            <w:tcW w:w="3071" w:type="dxa"/>
          </w:tcPr>
          <w:p w14:paraId="5C39043C" w14:textId="77777777" w:rsidR="00E922D1" w:rsidRPr="00E922D1" w:rsidRDefault="00E922D1" w:rsidP="003F10E9">
            <w:pPr>
              <w:rPr>
                <w:noProof/>
              </w:rPr>
            </w:pPr>
          </w:p>
        </w:tc>
        <w:tc>
          <w:tcPr>
            <w:tcW w:w="2453" w:type="dxa"/>
          </w:tcPr>
          <w:p w14:paraId="12644FAF" w14:textId="77777777" w:rsidR="00E922D1" w:rsidRPr="00E922D1" w:rsidRDefault="00E922D1" w:rsidP="003F10E9">
            <w:pPr>
              <w:rPr>
                <w:rFonts w:ascii="Barlow" w:hAnsi="Barlow"/>
                <w:b/>
                <w:sz w:val="18"/>
                <w:szCs w:val="18"/>
              </w:rPr>
            </w:pPr>
          </w:p>
        </w:tc>
        <w:tc>
          <w:tcPr>
            <w:tcW w:w="3878" w:type="dxa"/>
          </w:tcPr>
          <w:p w14:paraId="2D51B6E8" w14:textId="77777777" w:rsidR="00E922D1" w:rsidRPr="0052605D" w:rsidRDefault="00E922D1" w:rsidP="003F10E9">
            <w:pPr>
              <w:pStyle w:val="Rubrikhuvud"/>
            </w:pPr>
            <w:r>
              <w:t>E-post</w:t>
            </w:r>
            <w:r w:rsidRPr="0052605D">
              <w:t>:</w:t>
            </w:r>
          </w:p>
          <w:p w14:paraId="32E29CF4" w14:textId="77777777" w:rsidR="00E922D1" w:rsidRPr="0052605D" w:rsidRDefault="00E922D1" w:rsidP="003F10E9">
            <w:pPr>
              <w:pStyle w:val="Underrubrikhuvud"/>
            </w:pPr>
            <w:r>
              <w:t>f</w:t>
            </w:r>
            <w:r w:rsidRPr="0052605D">
              <w:t>örnamn</w:t>
            </w:r>
            <w:r>
              <w:t>.e</w:t>
            </w:r>
            <w:r w:rsidRPr="0052605D">
              <w:t>fternamn</w:t>
            </w:r>
            <w:r>
              <w:t>@motala.se</w:t>
            </w:r>
          </w:p>
        </w:tc>
      </w:tr>
    </w:tbl>
    <w:p w14:paraId="727211B2" w14:textId="77777777" w:rsidR="00E922D1" w:rsidRDefault="00E922D1"/>
    <w:p w14:paraId="1D1DCBDB" w14:textId="77777777" w:rsidR="00E922D1" w:rsidRDefault="00E922D1"/>
    <w:p w14:paraId="1B226382" w14:textId="77777777" w:rsidR="00FC09A0" w:rsidRDefault="00544168" w:rsidP="001244F4">
      <w:pPr>
        <w:pStyle w:val="Rubrik1"/>
      </w:pPr>
      <w:r>
        <w:t>Rubriknivå 1</w:t>
      </w:r>
    </w:p>
    <w:p w14:paraId="115028A1" w14:textId="77777777" w:rsidR="00E069E2" w:rsidRPr="00E069E2" w:rsidRDefault="00544168" w:rsidP="003F10E9">
      <w:r>
        <w:t>Här skriver du brödtext</w:t>
      </w:r>
      <w:r w:rsidR="00865744">
        <w:t>.</w:t>
      </w:r>
      <w:r w:rsidR="003F10E9">
        <w:t xml:space="preserve"> </w:t>
      </w:r>
    </w:p>
    <w:p w14:paraId="4B335705" w14:textId="77777777" w:rsidR="00FC7CA1" w:rsidRPr="003F10E9" w:rsidRDefault="00544168" w:rsidP="005B1766">
      <w:pPr>
        <w:pStyle w:val="Rubrik2"/>
      </w:pPr>
      <w:r w:rsidRPr="003F10E9">
        <w:t>Rubriknivå 2</w:t>
      </w:r>
    </w:p>
    <w:p w14:paraId="0B9E2CF1" w14:textId="77777777" w:rsidR="00FC7CA1" w:rsidRPr="00FC7CA1" w:rsidRDefault="00544168" w:rsidP="00FC7CA1">
      <w:r>
        <w:t>Här skriver du brödtext.</w:t>
      </w:r>
      <w:r w:rsidR="003F10E9">
        <w:t xml:space="preserve"> </w:t>
      </w:r>
    </w:p>
    <w:p w14:paraId="4E2ED006" w14:textId="77777777" w:rsidR="00FC7CA1" w:rsidRPr="003F10E9" w:rsidRDefault="00544168" w:rsidP="003F10E9">
      <w:pPr>
        <w:pStyle w:val="Rubrik3"/>
      </w:pPr>
      <w:r w:rsidRPr="003F10E9">
        <w:t>Rubriknivå 3</w:t>
      </w:r>
    </w:p>
    <w:p w14:paraId="74EF520A" w14:textId="77777777" w:rsidR="00544168" w:rsidRDefault="00544168" w:rsidP="00FC7CA1">
      <w:r>
        <w:t>Här skriver du brödtext.</w:t>
      </w:r>
      <w:r w:rsidR="003F10E9">
        <w:t xml:space="preserve"> </w:t>
      </w:r>
    </w:p>
    <w:p w14:paraId="1C2B3E00" w14:textId="77777777" w:rsidR="00544168" w:rsidRPr="00FC7CA1" w:rsidRDefault="00544168" w:rsidP="00F25C5F">
      <w:pPr>
        <w:pStyle w:val="Rubrik4"/>
      </w:pPr>
      <w:r>
        <w:t xml:space="preserve">Rubriknivå </w:t>
      </w:r>
      <w:r w:rsidR="00F25C5F">
        <w:t>4</w:t>
      </w:r>
    </w:p>
    <w:p w14:paraId="41F63CEC" w14:textId="77777777" w:rsidR="00AE7F11" w:rsidRDefault="00544168" w:rsidP="00AB34B0">
      <w:r>
        <w:t>Här skriver du brödtext.</w:t>
      </w:r>
    </w:p>
    <w:p w14:paraId="1E8C090C" w14:textId="77777777" w:rsidR="00AE7F11" w:rsidRPr="00AE7F11" w:rsidRDefault="00AE7F11" w:rsidP="003F10E9">
      <w:pPr>
        <w:pStyle w:val="Avsndare"/>
      </w:pPr>
      <w:r w:rsidRPr="00AE7F11">
        <w:t>Namnförtydligande</w:t>
      </w:r>
    </w:p>
    <w:p w14:paraId="7D43C6A1" w14:textId="77777777" w:rsidR="00AE7F11" w:rsidRDefault="00AE7F11" w:rsidP="003F10E9">
      <w:pPr>
        <w:pStyle w:val="Avsndare"/>
      </w:pPr>
      <w:r w:rsidRPr="00AE7F11">
        <w:t>Titel</w:t>
      </w:r>
    </w:p>
    <w:p w14:paraId="2C281450" w14:textId="77777777" w:rsidR="00AE7F11" w:rsidRPr="00AE7F11" w:rsidRDefault="00AE7F11" w:rsidP="005B1766">
      <w:pPr>
        <w:pStyle w:val="Rubrik2"/>
      </w:pPr>
      <w:r w:rsidRPr="00AE7F11">
        <w:t>Bilaga</w:t>
      </w:r>
    </w:p>
    <w:p w14:paraId="18A0046D" w14:textId="77777777" w:rsidR="00365222" w:rsidRDefault="00AE7F11" w:rsidP="00AE7F11">
      <w:r w:rsidRPr="00AE7F11">
        <w:t>Ange vilka handlingar som bifogas. Ta bort denna text om ingen bilaga bifogas</w:t>
      </w:r>
      <w:r w:rsidR="00365222">
        <w:t>.</w:t>
      </w:r>
      <w:r w:rsidR="003F10E9">
        <w:t xml:space="preserve"> </w:t>
      </w:r>
    </w:p>
    <w:sectPr w:rsidR="00365222" w:rsidSect="006C0B9E">
      <w:footerReference w:type="default" r:id="rId9"/>
      <w:pgSz w:w="11906" w:h="16838" w:code="9"/>
      <w:pgMar w:top="1134" w:right="2268" w:bottom="1985" w:left="2268" w:header="1134" w:footer="56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4A0A55" w14:textId="77777777" w:rsidR="0042643F" w:rsidRDefault="0042643F" w:rsidP="00FC09A0">
      <w:r>
        <w:separator/>
      </w:r>
    </w:p>
  </w:endnote>
  <w:endnote w:type="continuationSeparator" w:id="0">
    <w:p w14:paraId="6715B04E" w14:textId="77777777" w:rsidR="0042643F" w:rsidRDefault="0042643F" w:rsidP="00FC09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rlow">
    <w:panose1 w:val="00000500000000000000"/>
    <w:charset w:val="00"/>
    <w:family w:val="modern"/>
    <w:notTrueType/>
    <w:pitch w:val="variable"/>
    <w:sig w:usb0="20000007" w:usb1="00000000" w:usb2="00000000" w:usb3="00000000" w:csb0="00000193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arlow Semi Condensed SemiBold">
    <w:panose1 w:val="00000706000000000000"/>
    <w:charset w:val="00"/>
    <w:family w:val="modern"/>
    <w:notTrueType/>
    <w:pitch w:val="variable"/>
    <w:sig w:usb0="20000007" w:usb1="00000000" w:usb2="00000000" w:usb3="00000000" w:csb0="00000193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arlow (OTF) Bold">
    <w:altName w:val="Barlow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arlow Semi Condensed">
    <w:panose1 w:val="00000506000000000000"/>
    <w:charset w:val="00"/>
    <w:family w:val="modern"/>
    <w:notTrueType/>
    <w:pitch w:val="variable"/>
    <w:sig w:usb0="20000007" w:usb1="00000000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9073" w:type="dxa"/>
      <w:tblInd w:w="-851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82"/>
      <w:gridCol w:w="4491"/>
    </w:tblGrid>
    <w:tr w:rsidR="009D376C" w14:paraId="272F9753" w14:textId="77777777" w:rsidTr="009D376C">
      <w:tc>
        <w:tcPr>
          <w:tcW w:w="4582" w:type="dxa"/>
        </w:tcPr>
        <w:p w14:paraId="59E7208F" w14:textId="77777777" w:rsidR="009D376C" w:rsidRPr="00D42B39" w:rsidRDefault="009D376C" w:rsidP="009D376C">
          <w:pPr>
            <w:rPr>
              <w:rFonts w:ascii="Barlow" w:hAnsi="Barlow"/>
              <w:sz w:val="18"/>
            </w:rPr>
          </w:pPr>
        </w:p>
      </w:tc>
      <w:tc>
        <w:tcPr>
          <w:tcW w:w="4491" w:type="dxa"/>
        </w:tcPr>
        <w:p w14:paraId="12D8EE03" w14:textId="77777777" w:rsidR="009D376C" w:rsidRPr="00D42B39" w:rsidRDefault="009D376C" w:rsidP="009D376C">
          <w:pPr>
            <w:jc w:val="right"/>
            <w:rPr>
              <w:rFonts w:ascii="Barlow" w:hAnsi="Barlow"/>
              <w:sz w:val="18"/>
            </w:rPr>
          </w:pPr>
        </w:p>
      </w:tc>
    </w:tr>
    <w:tr w:rsidR="009D376C" w14:paraId="3D11A43D" w14:textId="77777777" w:rsidTr="009D376C">
      <w:tc>
        <w:tcPr>
          <w:tcW w:w="4582" w:type="dxa"/>
        </w:tcPr>
        <w:p w14:paraId="67CD0166" w14:textId="77777777" w:rsidR="009D376C" w:rsidRPr="00D42B39" w:rsidRDefault="009D376C" w:rsidP="009D376C">
          <w:pPr>
            <w:rPr>
              <w:rFonts w:ascii="Barlow" w:hAnsi="Barlow"/>
              <w:sz w:val="18"/>
            </w:rPr>
          </w:pPr>
          <w:r w:rsidRPr="00D42B39">
            <w:rPr>
              <w:rFonts w:ascii="Barlow" w:hAnsi="Barlow"/>
              <w:sz w:val="18"/>
            </w:rPr>
            <w:t>motala.se</w:t>
          </w:r>
        </w:p>
      </w:tc>
      <w:tc>
        <w:tcPr>
          <w:tcW w:w="4491" w:type="dxa"/>
        </w:tcPr>
        <w:p w14:paraId="3EBB9360" w14:textId="77777777" w:rsidR="009D376C" w:rsidRPr="00D42B39" w:rsidRDefault="009D376C" w:rsidP="009D376C">
          <w:pPr>
            <w:jc w:val="right"/>
            <w:rPr>
              <w:rFonts w:ascii="Barlow" w:hAnsi="Barlow"/>
              <w:sz w:val="18"/>
            </w:rPr>
          </w:pPr>
          <w:r w:rsidRPr="00D42B39">
            <w:rPr>
              <w:rFonts w:ascii="Barlow" w:hAnsi="Barlow"/>
              <w:sz w:val="18"/>
            </w:rPr>
            <w:t xml:space="preserve">Sida  </w:t>
          </w:r>
          <w:r w:rsidRPr="009D376C">
            <w:rPr>
              <w:rFonts w:ascii="Barlow" w:hAnsi="Barlow"/>
              <w:sz w:val="18"/>
            </w:rPr>
            <w:fldChar w:fldCharType="begin"/>
          </w:r>
          <w:r w:rsidRPr="009D376C">
            <w:rPr>
              <w:rFonts w:ascii="Barlow" w:hAnsi="Barlow"/>
              <w:sz w:val="18"/>
            </w:rPr>
            <w:instrText>PAGE   \* MERGEFORMAT</w:instrText>
          </w:r>
          <w:r w:rsidRPr="009D376C">
            <w:rPr>
              <w:rFonts w:ascii="Barlow" w:hAnsi="Barlow"/>
              <w:sz w:val="18"/>
            </w:rPr>
            <w:fldChar w:fldCharType="separate"/>
          </w:r>
          <w:r>
            <w:rPr>
              <w:rFonts w:ascii="Barlow" w:hAnsi="Barlow"/>
              <w:sz w:val="18"/>
            </w:rPr>
            <w:t>1</w:t>
          </w:r>
          <w:r w:rsidRPr="009D376C">
            <w:rPr>
              <w:rFonts w:ascii="Barlow" w:hAnsi="Barlow"/>
              <w:sz w:val="18"/>
            </w:rPr>
            <w:fldChar w:fldCharType="end"/>
          </w:r>
          <w:r>
            <w:rPr>
              <w:rFonts w:ascii="Barlow" w:hAnsi="Barlow"/>
              <w:sz w:val="18"/>
            </w:rPr>
            <w:t xml:space="preserve"> av </w:t>
          </w:r>
          <w:r w:rsidR="00365222">
            <w:rPr>
              <w:rFonts w:ascii="Barlow" w:hAnsi="Barlow"/>
              <w:sz w:val="18"/>
            </w:rPr>
            <w:fldChar w:fldCharType="begin"/>
          </w:r>
          <w:r w:rsidR="00365222">
            <w:rPr>
              <w:rFonts w:ascii="Barlow" w:hAnsi="Barlow"/>
              <w:sz w:val="18"/>
            </w:rPr>
            <w:instrText xml:space="preserve"> NUMPAGES   \* MERGEFORMAT </w:instrText>
          </w:r>
          <w:r w:rsidR="00365222">
            <w:rPr>
              <w:rFonts w:ascii="Barlow" w:hAnsi="Barlow"/>
              <w:sz w:val="18"/>
            </w:rPr>
            <w:fldChar w:fldCharType="separate"/>
          </w:r>
          <w:r w:rsidR="00365222">
            <w:rPr>
              <w:rFonts w:ascii="Barlow" w:hAnsi="Barlow"/>
              <w:noProof/>
              <w:sz w:val="18"/>
            </w:rPr>
            <w:t>1</w:t>
          </w:r>
          <w:r w:rsidR="00365222">
            <w:rPr>
              <w:rFonts w:ascii="Barlow" w:hAnsi="Barlow"/>
              <w:sz w:val="18"/>
            </w:rPr>
            <w:fldChar w:fldCharType="end"/>
          </w:r>
          <w:r w:rsidRPr="00D42B39">
            <w:rPr>
              <w:rFonts w:ascii="Barlow" w:hAnsi="Barlow"/>
              <w:sz w:val="18"/>
            </w:rPr>
            <w:t xml:space="preserve"> </w:t>
          </w:r>
        </w:p>
      </w:tc>
    </w:tr>
  </w:tbl>
  <w:p w14:paraId="68D6943F" w14:textId="77777777" w:rsidR="00FC09A0" w:rsidRPr="008B6370" w:rsidRDefault="00FC09A0" w:rsidP="008B6370">
    <w:pPr>
      <w:pStyle w:val="Sidfot"/>
      <w:spacing w:line="20" w:lineRule="exact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5897BD" w14:textId="77777777" w:rsidR="0042643F" w:rsidRDefault="0042643F" w:rsidP="00FC09A0">
      <w:r>
        <w:separator/>
      </w:r>
    </w:p>
  </w:footnote>
  <w:footnote w:type="continuationSeparator" w:id="0">
    <w:p w14:paraId="2DBB584F" w14:textId="77777777" w:rsidR="0042643F" w:rsidRDefault="0042643F" w:rsidP="00FC09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C7AE96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C9C0CAE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32CF23E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45E46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2FEF06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DCA8E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204E1C0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EEF454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214B166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EFEE8B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A6445BF"/>
    <w:multiLevelType w:val="multilevel"/>
    <w:tmpl w:val="041D001D"/>
    <w:styleLink w:val="ListaMK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6D621169"/>
    <w:multiLevelType w:val="hybridMultilevel"/>
    <w:tmpl w:val="2A52081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5059CD"/>
    <w:multiLevelType w:val="multilevel"/>
    <w:tmpl w:val="041D001D"/>
    <w:numStyleLink w:val="ListaMK"/>
  </w:abstractNum>
  <w:num w:numId="1" w16cid:durableId="1984387594">
    <w:abstractNumId w:val="11"/>
  </w:num>
  <w:num w:numId="2" w16cid:durableId="2143114090">
    <w:abstractNumId w:val="10"/>
  </w:num>
  <w:num w:numId="3" w16cid:durableId="1663698303">
    <w:abstractNumId w:val="12"/>
  </w:num>
  <w:num w:numId="4" w16cid:durableId="602080084">
    <w:abstractNumId w:val="8"/>
  </w:num>
  <w:num w:numId="5" w16cid:durableId="813914251">
    <w:abstractNumId w:val="3"/>
  </w:num>
  <w:num w:numId="6" w16cid:durableId="1857380227">
    <w:abstractNumId w:val="2"/>
  </w:num>
  <w:num w:numId="7" w16cid:durableId="1235431024">
    <w:abstractNumId w:val="1"/>
  </w:num>
  <w:num w:numId="8" w16cid:durableId="800926399">
    <w:abstractNumId w:val="0"/>
  </w:num>
  <w:num w:numId="9" w16cid:durableId="1732461681">
    <w:abstractNumId w:val="9"/>
  </w:num>
  <w:num w:numId="10" w16cid:durableId="2102751822">
    <w:abstractNumId w:val="7"/>
  </w:num>
  <w:num w:numId="11" w16cid:durableId="1069420634">
    <w:abstractNumId w:val="6"/>
  </w:num>
  <w:num w:numId="12" w16cid:durableId="146820768">
    <w:abstractNumId w:val="5"/>
  </w:num>
  <w:num w:numId="13" w16cid:durableId="5402170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styleLockTheme/>
  <w:styleLockQFSet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08A0"/>
    <w:rsid w:val="000001A7"/>
    <w:rsid w:val="00000E5D"/>
    <w:rsid w:val="00014DFF"/>
    <w:rsid w:val="00071B53"/>
    <w:rsid w:val="00095E97"/>
    <w:rsid w:val="00100608"/>
    <w:rsid w:val="00112376"/>
    <w:rsid w:val="001244F4"/>
    <w:rsid w:val="00131568"/>
    <w:rsid w:val="00142662"/>
    <w:rsid w:val="00150013"/>
    <w:rsid w:val="00162EA0"/>
    <w:rsid w:val="00187E2E"/>
    <w:rsid w:val="001B453F"/>
    <w:rsid w:val="001C442B"/>
    <w:rsid w:val="001C4796"/>
    <w:rsid w:val="001D006D"/>
    <w:rsid w:val="00202661"/>
    <w:rsid w:val="00217317"/>
    <w:rsid w:val="00230DD4"/>
    <w:rsid w:val="00231348"/>
    <w:rsid w:val="00234250"/>
    <w:rsid w:val="002364AF"/>
    <w:rsid w:val="00250521"/>
    <w:rsid w:val="00275878"/>
    <w:rsid w:val="00277D32"/>
    <w:rsid w:val="00277DBE"/>
    <w:rsid w:val="00280167"/>
    <w:rsid w:val="002B08A0"/>
    <w:rsid w:val="002C0DED"/>
    <w:rsid w:val="002D5B96"/>
    <w:rsid w:val="002F2DA2"/>
    <w:rsid w:val="00301FFD"/>
    <w:rsid w:val="00333660"/>
    <w:rsid w:val="003467F6"/>
    <w:rsid w:val="00365222"/>
    <w:rsid w:val="003A6E2E"/>
    <w:rsid w:val="003E5C1D"/>
    <w:rsid w:val="003F10E9"/>
    <w:rsid w:val="003F152B"/>
    <w:rsid w:val="00405391"/>
    <w:rsid w:val="0042643F"/>
    <w:rsid w:val="00462A0D"/>
    <w:rsid w:val="00484DA5"/>
    <w:rsid w:val="00495E56"/>
    <w:rsid w:val="004A2E25"/>
    <w:rsid w:val="004A6603"/>
    <w:rsid w:val="004B102F"/>
    <w:rsid w:val="004B65E1"/>
    <w:rsid w:val="004F4C5A"/>
    <w:rsid w:val="004F533B"/>
    <w:rsid w:val="0052605D"/>
    <w:rsid w:val="00544168"/>
    <w:rsid w:val="00563ED3"/>
    <w:rsid w:val="00576BC1"/>
    <w:rsid w:val="005B1766"/>
    <w:rsid w:val="005B72BE"/>
    <w:rsid w:val="005E4D35"/>
    <w:rsid w:val="005F349D"/>
    <w:rsid w:val="00662BDC"/>
    <w:rsid w:val="0069669A"/>
    <w:rsid w:val="006B3D12"/>
    <w:rsid w:val="006C0B9E"/>
    <w:rsid w:val="007400F8"/>
    <w:rsid w:val="00741269"/>
    <w:rsid w:val="00756E68"/>
    <w:rsid w:val="0077018D"/>
    <w:rsid w:val="007744F6"/>
    <w:rsid w:val="00781E81"/>
    <w:rsid w:val="00782F8A"/>
    <w:rsid w:val="007873B8"/>
    <w:rsid w:val="007960F0"/>
    <w:rsid w:val="007A2785"/>
    <w:rsid w:val="007A79AC"/>
    <w:rsid w:val="007B3491"/>
    <w:rsid w:val="007D1CD2"/>
    <w:rsid w:val="00814BEA"/>
    <w:rsid w:val="008425E0"/>
    <w:rsid w:val="00865744"/>
    <w:rsid w:val="0089186D"/>
    <w:rsid w:val="008B6370"/>
    <w:rsid w:val="008E01F0"/>
    <w:rsid w:val="008E3445"/>
    <w:rsid w:val="008F27B6"/>
    <w:rsid w:val="008F37BC"/>
    <w:rsid w:val="00906CCB"/>
    <w:rsid w:val="0091079C"/>
    <w:rsid w:val="00930F6E"/>
    <w:rsid w:val="00943294"/>
    <w:rsid w:val="00954B05"/>
    <w:rsid w:val="00955C2F"/>
    <w:rsid w:val="00993E5C"/>
    <w:rsid w:val="009B163C"/>
    <w:rsid w:val="009D376C"/>
    <w:rsid w:val="009F2B06"/>
    <w:rsid w:val="00A23142"/>
    <w:rsid w:val="00A65459"/>
    <w:rsid w:val="00AA1813"/>
    <w:rsid w:val="00AB2556"/>
    <w:rsid w:val="00AB34B0"/>
    <w:rsid w:val="00AE0188"/>
    <w:rsid w:val="00AE7F11"/>
    <w:rsid w:val="00AF0AA2"/>
    <w:rsid w:val="00B12CBA"/>
    <w:rsid w:val="00B52C41"/>
    <w:rsid w:val="00B53664"/>
    <w:rsid w:val="00B86BB6"/>
    <w:rsid w:val="00B932BC"/>
    <w:rsid w:val="00BE341B"/>
    <w:rsid w:val="00C000A1"/>
    <w:rsid w:val="00CA01DF"/>
    <w:rsid w:val="00CE0A60"/>
    <w:rsid w:val="00D20E10"/>
    <w:rsid w:val="00D23F0C"/>
    <w:rsid w:val="00D32B8A"/>
    <w:rsid w:val="00D60542"/>
    <w:rsid w:val="00DA765B"/>
    <w:rsid w:val="00DC27B4"/>
    <w:rsid w:val="00DE269A"/>
    <w:rsid w:val="00DE6A24"/>
    <w:rsid w:val="00DE777D"/>
    <w:rsid w:val="00E03A84"/>
    <w:rsid w:val="00E069E2"/>
    <w:rsid w:val="00E127EA"/>
    <w:rsid w:val="00E33048"/>
    <w:rsid w:val="00E922D1"/>
    <w:rsid w:val="00E96989"/>
    <w:rsid w:val="00EB759A"/>
    <w:rsid w:val="00ED0C7F"/>
    <w:rsid w:val="00EF6497"/>
    <w:rsid w:val="00F05BD7"/>
    <w:rsid w:val="00F14F31"/>
    <w:rsid w:val="00F17574"/>
    <w:rsid w:val="00F25C5F"/>
    <w:rsid w:val="00F83622"/>
    <w:rsid w:val="00F95487"/>
    <w:rsid w:val="00FA6C74"/>
    <w:rsid w:val="00FC09A0"/>
    <w:rsid w:val="00FC7CA1"/>
    <w:rsid w:val="00FD3D6D"/>
    <w:rsid w:val="00FE6843"/>
    <w:rsid w:val="00FF2A43"/>
    <w:rsid w:val="00FF7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D5CEE2"/>
  <w15:chartTrackingRefBased/>
  <w15:docId w15:val="{F6829BCE-57F9-47DC-BB24-8A8F3DEF0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/>
    <w:lsdException w:name="Emphasis" w:locked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/>
    <w:lsdException w:name="Intense Emphasis" w:locked="1" w:uiPriority="21"/>
    <w:lsdException w:name="Subtle Reference" w:locked="1" w:uiPriority="31"/>
    <w:lsdException w:name="Intense Reference" w:locked="1" w:uiPriority="32"/>
    <w:lsdException w:name="Book Title" w:locked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rödtexter"/>
    <w:qFormat/>
    <w:rsid w:val="003F10E9"/>
    <w:pPr>
      <w:spacing w:after="160"/>
    </w:pPr>
    <w:rPr>
      <w:rFonts w:ascii="Garamond" w:hAnsi="Garamond"/>
      <w:sz w:val="25"/>
    </w:rPr>
  </w:style>
  <w:style w:type="paragraph" w:styleId="Rubrik1">
    <w:name w:val="heading 1"/>
    <w:next w:val="Normal"/>
    <w:link w:val="Rubrik1Char"/>
    <w:autoRedefine/>
    <w:uiPriority w:val="9"/>
    <w:qFormat/>
    <w:rsid w:val="001244F4"/>
    <w:pPr>
      <w:keepNext/>
      <w:keepLines/>
      <w:spacing w:after="120"/>
      <w:outlineLvl w:val="0"/>
    </w:pPr>
    <w:rPr>
      <w:rFonts w:ascii="Barlow Semi Condensed SemiBold" w:eastAsiaTheme="majorEastAsia" w:hAnsi="Barlow Semi Condensed SemiBold" w:cstheme="majorBidi"/>
      <w:sz w:val="36"/>
      <w:szCs w:val="32"/>
    </w:rPr>
  </w:style>
  <w:style w:type="paragraph" w:styleId="Rubrik2">
    <w:name w:val="heading 2"/>
    <w:basedOn w:val="Normal"/>
    <w:next w:val="Normal"/>
    <w:link w:val="Rubrik2Char"/>
    <w:autoRedefine/>
    <w:uiPriority w:val="9"/>
    <w:unhideWhenUsed/>
    <w:qFormat/>
    <w:rsid w:val="005B1766"/>
    <w:pPr>
      <w:keepNext/>
      <w:keepLines/>
      <w:spacing w:before="100" w:beforeAutospacing="1" w:after="80"/>
      <w:outlineLvl w:val="1"/>
    </w:pPr>
    <w:rPr>
      <w:rFonts w:asciiTheme="majorHAnsi" w:eastAsiaTheme="majorEastAsia" w:hAnsiTheme="majorHAnsi" w:cstheme="majorBidi"/>
      <w:sz w:val="28"/>
      <w:szCs w:val="28"/>
    </w:rPr>
  </w:style>
  <w:style w:type="paragraph" w:styleId="Rubrik3">
    <w:name w:val="heading 3"/>
    <w:basedOn w:val="Normal"/>
    <w:next w:val="Normal"/>
    <w:link w:val="Rubrik3Char"/>
    <w:autoRedefine/>
    <w:uiPriority w:val="9"/>
    <w:unhideWhenUsed/>
    <w:qFormat/>
    <w:rsid w:val="005B1766"/>
    <w:pPr>
      <w:keepNext/>
      <w:keepLines/>
      <w:spacing w:before="100" w:beforeAutospacing="1" w:after="80"/>
      <w:outlineLvl w:val="2"/>
    </w:pPr>
    <w:rPr>
      <w:rFonts w:ascii="Barlow Semi Condensed SemiBold" w:eastAsiaTheme="majorEastAsia" w:hAnsi="Barlow Semi Condensed SemiBold" w:cstheme="majorBidi"/>
      <w:sz w:val="24"/>
      <w:szCs w:val="24"/>
    </w:rPr>
  </w:style>
  <w:style w:type="paragraph" w:styleId="Rubrik4">
    <w:name w:val="heading 4"/>
    <w:basedOn w:val="Normal"/>
    <w:next w:val="Normal"/>
    <w:link w:val="Rubrik4Char"/>
    <w:autoRedefine/>
    <w:uiPriority w:val="9"/>
    <w:unhideWhenUsed/>
    <w:qFormat/>
    <w:rsid w:val="005B1766"/>
    <w:pPr>
      <w:keepNext/>
      <w:keepLines/>
      <w:spacing w:before="100" w:beforeAutospacing="1" w:after="80"/>
      <w:outlineLvl w:val="3"/>
    </w:pPr>
    <w:rPr>
      <w:rFonts w:eastAsiaTheme="majorEastAsia" w:cstheme="majorBidi"/>
      <w:b/>
      <w:iCs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rsid w:val="00AB34B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05E7A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B34B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03E51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B34B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03E51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B34B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B34B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rsid w:val="00756E68"/>
  </w:style>
  <w:style w:type="character" w:customStyle="1" w:styleId="Rubrik1Char">
    <w:name w:val="Rubrik 1 Char"/>
    <w:basedOn w:val="Standardstycketeckensnitt"/>
    <w:link w:val="Rubrik1"/>
    <w:uiPriority w:val="9"/>
    <w:rsid w:val="001244F4"/>
    <w:rPr>
      <w:rFonts w:ascii="Barlow Semi Condensed SemiBold" w:eastAsiaTheme="majorEastAsia" w:hAnsi="Barlow Semi Condensed SemiBold" w:cstheme="majorBidi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5B1766"/>
    <w:rPr>
      <w:rFonts w:asciiTheme="majorHAnsi" w:eastAsiaTheme="majorEastAsia" w:hAnsiTheme="majorHAnsi" w:cstheme="majorBidi"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5B1766"/>
    <w:rPr>
      <w:rFonts w:ascii="Barlow Semi Condensed SemiBold" w:eastAsiaTheme="majorEastAsia" w:hAnsi="Barlow Semi Condensed SemiBold" w:cstheme="majorBidi"/>
      <w:sz w:val="24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5B1766"/>
    <w:rPr>
      <w:rFonts w:ascii="Garamond" w:eastAsiaTheme="majorEastAsia" w:hAnsi="Garamond" w:cstheme="majorBidi"/>
      <w:b/>
      <w:iCs/>
      <w:sz w:val="25"/>
    </w:rPr>
  </w:style>
  <w:style w:type="paragraph" w:styleId="Citat">
    <w:name w:val="Quote"/>
    <w:aliases w:val="Bildtexter"/>
    <w:basedOn w:val="Normal"/>
    <w:next w:val="Normal"/>
    <w:link w:val="CitatChar"/>
    <w:autoRedefine/>
    <w:uiPriority w:val="29"/>
    <w:qFormat/>
    <w:rsid w:val="008F27B6"/>
    <w:pPr>
      <w:spacing w:before="200"/>
    </w:pPr>
    <w:rPr>
      <w:i/>
      <w:iCs/>
      <w:color w:val="404040" w:themeColor="text1" w:themeTint="BF"/>
    </w:rPr>
  </w:style>
  <w:style w:type="character" w:customStyle="1" w:styleId="CitatChar">
    <w:name w:val="Citat Char"/>
    <w:aliases w:val="Bildtexter Char"/>
    <w:basedOn w:val="Standardstycketeckensnitt"/>
    <w:link w:val="Citat"/>
    <w:uiPriority w:val="29"/>
    <w:rsid w:val="008F27B6"/>
    <w:rPr>
      <w:rFonts w:ascii="Garamond" w:hAnsi="Garamond"/>
      <w:i/>
      <w:iCs/>
      <w:color w:val="404040" w:themeColor="text1" w:themeTint="BF"/>
      <w:sz w:val="20"/>
    </w:rPr>
  </w:style>
  <w:style w:type="character" w:styleId="Diskretreferens">
    <w:name w:val="Subtle Reference"/>
    <w:basedOn w:val="Standardstycketeckensnitt"/>
    <w:uiPriority w:val="31"/>
    <w:locked/>
    <w:rsid w:val="008F27B6"/>
    <w:rPr>
      <w:smallCaps/>
      <w:color w:val="5A5A5A" w:themeColor="text1" w:themeTint="A5"/>
    </w:rPr>
  </w:style>
  <w:style w:type="paragraph" w:customStyle="1" w:styleId="Allmntstyckeformat">
    <w:name w:val="[Allmänt styckeformat]"/>
    <w:basedOn w:val="Normal"/>
    <w:uiPriority w:val="99"/>
    <w:rsid w:val="00FC09A0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Cs w:val="24"/>
    </w:rPr>
  </w:style>
  <w:style w:type="paragraph" w:styleId="Sidhuvud">
    <w:name w:val="header"/>
    <w:basedOn w:val="Normal"/>
    <w:link w:val="SidhuvudChar"/>
    <w:uiPriority w:val="99"/>
    <w:unhideWhenUsed/>
    <w:rsid w:val="00FC09A0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FC09A0"/>
    <w:rPr>
      <w:rFonts w:ascii="Garamond" w:hAnsi="Garamond"/>
      <w:sz w:val="24"/>
    </w:rPr>
  </w:style>
  <w:style w:type="paragraph" w:styleId="Sidfot">
    <w:name w:val="footer"/>
    <w:basedOn w:val="Normal"/>
    <w:link w:val="SidfotChar"/>
    <w:uiPriority w:val="99"/>
    <w:unhideWhenUsed/>
    <w:rsid w:val="00FC09A0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FC09A0"/>
    <w:rPr>
      <w:rFonts w:ascii="Garamond" w:hAnsi="Garamond"/>
      <w:sz w:val="24"/>
    </w:rPr>
  </w:style>
  <w:style w:type="paragraph" w:customStyle="1" w:styleId="Rubrik4MK">
    <w:name w:val="Rubrik 4 MK"/>
    <w:basedOn w:val="Rubrik3"/>
    <w:link w:val="Rubrik4MKChar"/>
    <w:autoRedefine/>
    <w:rsid w:val="00782F8A"/>
    <w:rPr>
      <w:rFonts w:ascii="Garamond" w:hAnsi="Garamond"/>
      <w:b/>
    </w:rPr>
  </w:style>
  <w:style w:type="character" w:customStyle="1" w:styleId="Rubrik4MKChar">
    <w:name w:val="Rubrik 4 MK Char"/>
    <w:basedOn w:val="Rubrik3Char"/>
    <w:link w:val="Rubrik4MK"/>
    <w:rsid w:val="00782F8A"/>
    <w:rPr>
      <w:rFonts w:ascii="Garamond" w:eastAsiaTheme="majorEastAsia" w:hAnsi="Garamond" w:cstheme="majorBidi"/>
      <w:b/>
      <w:sz w:val="24"/>
      <w:szCs w:val="24"/>
    </w:rPr>
  </w:style>
  <w:style w:type="table" w:styleId="Tabellrutnt">
    <w:name w:val="Table Grid"/>
    <w:basedOn w:val="Normaltabell"/>
    <w:uiPriority w:val="39"/>
    <w:rsid w:val="008F37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formateradtabell1">
    <w:name w:val="Plain Table 1"/>
    <w:aliases w:val="Motala"/>
    <w:basedOn w:val="Normaltabell"/>
    <w:uiPriority w:val="41"/>
    <w:rsid w:val="005F349D"/>
    <w:rPr>
      <w:rFonts w:ascii="Barlow" w:hAnsi="Barlow"/>
      <w:sz w:val="20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rFonts w:ascii="Barlow Semi Condensed SemiBold" w:hAnsi="Barlow Semi Condensed SemiBold"/>
        <w:b/>
        <w:bCs/>
        <w:sz w:val="20"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rPr>
        <w:rFonts w:ascii="Barlow" w:hAnsi="Barlow"/>
        <w:sz w:val="20"/>
      </w:rPr>
      <w:tblPr/>
      <w:tcPr>
        <w:shd w:val="clear" w:color="auto" w:fill="F2F2F2" w:themeFill="background1" w:themeFillShade="F2"/>
      </w:tcPr>
    </w:tblStylePr>
    <w:tblStylePr w:type="band2Horz">
      <w:rPr>
        <w:rFonts w:ascii="Barlow" w:hAnsi="Barlow"/>
        <w:sz w:val="20"/>
      </w:rPr>
    </w:tblStylePr>
  </w:style>
  <w:style w:type="table" w:styleId="Oformateradtabell2">
    <w:name w:val="Plain Table 2"/>
    <w:basedOn w:val="Normaltabell"/>
    <w:uiPriority w:val="42"/>
    <w:rsid w:val="008F37B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4">
    <w:name w:val="Plain Table 4"/>
    <w:basedOn w:val="Normaltabell"/>
    <w:uiPriority w:val="44"/>
    <w:rsid w:val="008F37BC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Rutntstabell5mrkdekorfrg1">
    <w:name w:val="Grid Table 5 Dark Accent 1"/>
    <w:aliases w:val="Motala kommun"/>
    <w:basedOn w:val="Normaltabell"/>
    <w:uiPriority w:val="50"/>
    <w:rsid w:val="008F37BC"/>
    <w:rPr>
      <w:rFonts w:ascii="Barlow" w:hAnsi="Barlow"/>
      <w:sz w:val="20"/>
    </w:rPr>
    <w:tblPr>
      <w:tblStyleRowBandSize w:val="1"/>
      <w:tblStyleColBandSize w:val="1"/>
      <w:tblBorders>
        <w:top w:val="single" w:sz="4" w:space="0" w:color="BDF1FF"/>
        <w:left w:val="single" w:sz="4" w:space="0" w:color="BDF1FF"/>
        <w:bottom w:val="single" w:sz="4" w:space="0" w:color="BDF1FF"/>
        <w:right w:val="single" w:sz="4" w:space="0" w:color="BDF1FF"/>
        <w:insideH w:val="single" w:sz="4" w:space="0" w:color="BDF1FF"/>
        <w:insideV w:val="single" w:sz="4" w:space="0" w:color="BDF1FF"/>
      </w:tblBorders>
    </w:tblPr>
    <w:tcPr>
      <w:shd w:val="clear" w:color="auto" w:fill="BDF1FF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FA3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FA3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7FA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7FA3" w:themeFill="accent1"/>
      </w:tcPr>
    </w:tblStylePr>
    <w:tblStylePr w:type="band1Vert">
      <w:tblPr/>
      <w:tcPr>
        <w:shd w:val="clear" w:color="auto" w:fill="74DFFF" w:themeFill="accent1" w:themeFillTint="66"/>
      </w:tcPr>
    </w:tblStylePr>
    <w:tblStylePr w:type="band1Horz">
      <w:tblPr/>
      <w:tcPr>
        <w:shd w:val="clear" w:color="auto" w:fill="74DFFF" w:themeFill="accent1" w:themeFillTint="66"/>
      </w:tcPr>
    </w:tblStylePr>
  </w:style>
  <w:style w:type="table" w:styleId="Rutntstabell4dekorfrg1">
    <w:name w:val="Grid Table 4 Accent 1"/>
    <w:basedOn w:val="Normaltabell"/>
    <w:uiPriority w:val="49"/>
    <w:rsid w:val="00277DBE"/>
    <w:rPr>
      <w:rFonts w:ascii="Barlow" w:hAnsi="Barlow"/>
      <w:sz w:val="18"/>
    </w:rPr>
    <w:tblPr>
      <w:tblStyleRowBandSize w:val="1"/>
      <w:tblStyleColBandSize w:val="1"/>
      <w:tblBorders>
        <w:top w:val="single" w:sz="4" w:space="0" w:color="2ED0FF" w:themeColor="accent1" w:themeTint="99"/>
        <w:left w:val="single" w:sz="4" w:space="0" w:color="2ED0FF" w:themeColor="accent1" w:themeTint="99"/>
        <w:bottom w:val="single" w:sz="4" w:space="0" w:color="2ED0FF" w:themeColor="accent1" w:themeTint="99"/>
        <w:right w:val="single" w:sz="4" w:space="0" w:color="2ED0FF" w:themeColor="accent1" w:themeTint="99"/>
        <w:insideH w:val="single" w:sz="4" w:space="0" w:color="2ED0FF" w:themeColor="accent1" w:themeTint="99"/>
        <w:insideV w:val="single" w:sz="4" w:space="0" w:color="2ED0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FA3" w:themeColor="accent1"/>
          <w:left w:val="single" w:sz="4" w:space="0" w:color="007FA3" w:themeColor="accent1"/>
          <w:bottom w:val="single" w:sz="4" w:space="0" w:color="007FA3" w:themeColor="accent1"/>
          <w:right w:val="single" w:sz="4" w:space="0" w:color="007FA3" w:themeColor="accent1"/>
          <w:insideH w:val="nil"/>
          <w:insideV w:val="nil"/>
        </w:tcBorders>
        <w:shd w:val="clear" w:color="auto" w:fill="007FA3" w:themeFill="accent1"/>
      </w:tcPr>
    </w:tblStylePr>
    <w:tblStylePr w:type="lastRow">
      <w:rPr>
        <w:b/>
        <w:bCs/>
      </w:rPr>
      <w:tblPr/>
      <w:tcPr>
        <w:tcBorders>
          <w:top w:val="double" w:sz="4" w:space="0" w:color="007FA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EFFF" w:themeFill="accent1" w:themeFillTint="33"/>
      </w:tcPr>
    </w:tblStylePr>
    <w:tblStylePr w:type="band1Horz">
      <w:tblPr/>
      <w:tcPr>
        <w:shd w:val="clear" w:color="auto" w:fill="B9EFFF" w:themeFill="accent1" w:themeFillTint="33"/>
      </w:tcPr>
    </w:tblStylePr>
  </w:style>
  <w:style w:type="table" w:styleId="Listtabell3dekorfrg1">
    <w:name w:val="List Table 3 Accent 1"/>
    <w:basedOn w:val="Normaltabell"/>
    <w:uiPriority w:val="48"/>
    <w:rsid w:val="005F349D"/>
    <w:tblPr>
      <w:tblStyleRowBandSize w:val="1"/>
      <w:tblStyleColBandSize w:val="1"/>
      <w:tblBorders>
        <w:top w:val="single" w:sz="4" w:space="0" w:color="007FA3" w:themeColor="accent1"/>
        <w:left w:val="single" w:sz="4" w:space="0" w:color="007FA3" w:themeColor="accent1"/>
        <w:bottom w:val="single" w:sz="4" w:space="0" w:color="007FA3" w:themeColor="accent1"/>
        <w:right w:val="single" w:sz="4" w:space="0" w:color="007FA3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7FA3" w:themeFill="accent1"/>
      </w:tcPr>
    </w:tblStylePr>
    <w:tblStylePr w:type="lastRow">
      <w:rPr>
        <w:b/>
        <w:bCs/>
      </w:rPr>
      <w:tblPr/>
      <w:tcPr>
        <w:tcBorders>
          <w:top w:val="double" w:sz="4" w:space="0" w:color="007FA3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7FA3" w:themeColor="accent1"/>
          <w:right w:val="single" w:sz="4" w:space="0" w:color="007FA3" w:themeColor="accent1"/>
        </w:tcBorders>
      </w:tcPr>
    </w:tblStylePr>
    <w:tblStylePr w:type="band1Horz">
      <w:tblPr/>
      <w:tcPr>
        <w:tcBorders>
          <w:top w:val="single" w:sz="4" w:space="0" w:color="007FA3" w:themeColor="accent1"/>
          <w:bottom w:val="single" w:sz="4" w:space="0" w:color="007FA3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7FA3" w:themeColor="accent1"/>
          <w:left w:val="nil"/>
        </w:tcBorders>
      </w:tcPr>
    </w:tblStylePr>
    <w:tblStylePr w:type="swCell">
      <w:tblPr/>
      <w:tcPr>
        <w:tcBorders>
          <w:top w:val="double" w:sz="4" w:space="0" w:color="007FA3" w:themeColor="accent1"/>
          <w:right w:val="nil"/>
        </w:tcBorders>
      </w:tcPr>
    </w:tblStylePr>
  </w:style>
  <w:style w:type="table" w:styleId="Rutntstabell1ljus">
    <w:name w:val="Grid Table 1 Light"/>
    <w:basedOn w:val="Normaltabell"/>
    <w:uiPriority w:val="46"/>
    <w:rsid w:val="005F349D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stycke">
    <w:name w:val="List Paragraph"/>
    <w:basedOn w:val="Normal"/>
    <w:uiPriority w:val="34"/>
    <w:rsid w:val="00EF6497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1D006D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D006D"/>
    <w:rPr>
      <w:rFonts w:ascii="Segoe UI" w:hAnsi="Segoe UI" w:cs="Segoe UI"/>
      <w:sz w:val="18"/>
      <w:szCs w:val="18"/>
    </w:rPr>
  </w:style>
  <w:style w:type="numbering" w:customStyle="1" w:styleId="ListaMK">
    <w:name w:val="Lista MK"/>
    <w:basedOn w:val="Ingenlista"/>
    <w:uiPriority w:val="99"/>
    <w:rsid w:val="004B65E1"/>
    <w:pPr>
      <w:numPr>
        <w:numId w:val="2"/>
      </w:numPr>
    </w:pPr>
  </w:style>
  <w:style w:type="table" w:styleId="Rutntstabell1ljus-dekorfrg2">
    <w:name w:val="Grid Table 1 Light Accent 2"/>
    <w:basedOn w:val="Normaltabell"/>
    <w:uiPriority w:val="46"/>
    <w:rsid w:val="00662BDC"/>
    <w:tblPr>
      <w:tblStyleRowBandSize w:val="1"/>
      <w:tblStyleColBandSize w:val="1"/>
      <w:tblBorders>
        <w:top w:val="single" w:sz="4" w:space="0" w:color="EB9DB7" w:themeColor="accent2" w:themeTint="66"/>
        <w:left w:val="single" w:sz="4" w:space="0" w:color="EB9DB7" w:themeColor="accent2" w:themeTint="66"/>
        <w:bottom w:val="single" w:sz="4" w:space="0" w:color="EB9DB7" w:themeColor="accent2" w:themeTint="66"/>
        <w:right w:val="single" w:sz="4" w:space="0" w:color="EB9DB7" w:themeColor="accent2" w:themeTint="66"/>
        <w:insideH w:val="single" w:sz="4" w:space="0" w:color="EB9DB7" w:themeColor="accent2" w:themeTint="66"/>
        <w:insideV w:val="single" w:sz="4" w:space="0" w:color="EB9D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16D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16D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lnk">
    <w:name w:val="Hyperlink"/>
    <w:basedOn w:val="Standardstycketeckensnitt"/>
    <w:uiPriority w:val="99"/>
    <w:unhideWhenUsed/>
    <w:rsid w:val="00DE777D"/>
    <w:rPr>
      <w:color w:val="007FA3" w:themeColor="hyperlink"/>
      <w:u w:val="single"/>
    </w:rPr>
  </w:style>
  <w:style w:type="paragraph" w:customStyle="1" w:styleId="Rubrikniv4">
    <w:name w:val="Rubriknivå 4"/>
    <w:basedOn w:val="Citat"/>
    <w:link w:val="Rubrikniv4Char"/>
    <w:rsid w:val="002C0DED"/>
  </w:style>
  <w:style w:type="character" w:customStyle="1" w:styleId="Rubrikniv4Char">
    <w:name w:val="Rubriknivå 4 Char"/>
    <w:basedOn w:val="CitatChar"/>
    <w:link w:val="Rubrikniv4"/>
    <w:rsid w:val="002C0DED"/>
    <w:rPr>
      <w:rFonts w:ascii="Garamond" w:hAnsi="Garamond"/>
      <w:i/>
      <w:iCs/>
      <w:color w:val="404040" w:themeColor="text1" w:themeTint="BF"/>
      <w:sz w:val="25"/>
    </w:rPr>
  </w:style>
  <w:style w:type="paragraph" w:styleId="Adress-brev">
    <w:name w:val="envelope address"/>
    <w:basedOn w:val="Normal"/>
    <w:uiPriority w:val="99"/>
    <w:semiHidden/>
    <w:unhideWhenUsed/>
    <w:rsid w:val="00AB34B0"/>
    <w:pPr>
      <w:framePr w:w="7938" w:h="1984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AB34B0"/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AB34B0"/>
    <w:rPr>
      <w:rFonts w:ascii="Garamond" w:hAnsi="Garamond"/>
      <w:sz w:val="25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AB34B0"/>
    <w:pPr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AB34B0"/>
    <w:rPr>
      <w:rFonts w:ascii="Garamond" w:hAnsi="Garamond"/>
      <w:sz w:val="25"/>
    </w:rPr>
  </w:style>
  <w:style w:type="paragraph" w:styleId="Avsndaradress-brev">
    <w:name w:val="envelope return"/>
    <w:basedOn w:val="Normal"/>
    <w:uiPriority w:val="99"/>
    <w:semiHidden/>
    <w:unhideWhenUsed/>
    <w:rsid w:val="00AB34B0"/>
    <w:rPr>
      <w:rFonts w:asciiTheme="majorHAnsi" w:eastAsiaTheme="majorEastAsia" w:hAnsiTheme="majorHAnsi" w:cstheme="majorBidi"/>
      <w:sz w:val="20"/>
      <w:szCs w:val="20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AB34B0"/>
    <w:pPr>
      <w:spacing w:after="200"/>
    </w:pPr>
    <w:rPr>
      <w:i/>
      <w:iCs/>
      <w:color w:val="003C71" w:themeColor="text2"/>
      <w:sz w:val="18"/>
      <w:szCs w:val="18"/>
    </w:rPr>
  </w:style>
  <w:style w:type="paragraph" w:styleId="Brdtext">
    <w:name w:val="Body Text"/>
    <w:basedOn w:val="Normal"/>
    <w:link w:val="BrdtextChar"/>
    <w:uiPriority w:val="99"/>
    <w:semiHidden/>
    <w:unhideWhenUsed/>
    <w:rsid w:val="00AB34B0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semiHidden/>
    <w:rsid w:val="00AB34B0"/>
    <w:rPr>
      <w:rFonts w:ascii="Garamond" w:hAnsi="Garamond"/>
      <w:sz w:val="2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AB34B0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AB34B0"/>
    <w:rPr>
      <w:rFonts w:ascii="Garamond" w:hAnsi="Garamond"/>
      <w:sz w:val="25"/>
    </w:rPr>
  </w:style>
  <w:style w:type="paragraph" w:styleId="Brdtext3">
    <w:name w:val="Body Text 3"/>
    <w:basedOn w:val="Normal"/>
    <w:link w:val="Brdtext3Char"/>
    <w:uiPriority w:val="99"/>
    <w:semiHidden/>
    <w:unhideWhenUsed/>
    <w:rsid w:val="00AB34B0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AB34B0"/>
    <w:rPr>
      <w:rFonts w:ascii="Garamond" w:hAnsi="Garamond"/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AB34B0"/>
    <w:pPr>
      <w:spacing w:after="0"/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AB34B0"/>
    <w:rPr>
      <w:rFonts w:ascii="Garamond" w:hAnsi="Garamond"/>
      <w:sz w:val="25"/>
    </w:rPr>
  </w:style>
  <w:style w:type="paragraph" w:styleId="Brdtextmedindrag">
    <w:name w:val="Body Text Indent"/>
    <w:basedOn w:val="Normal"/>
    <w:link w:val="BrdtextmedindragChar"/>
    <w:uiPriority w:val="99"/>
    <w:semiHidden/>
    <w:unhideWhenUsed/>
    <w:rsid w:val="00AB34B0"/>
    <w:pPr>
      <w:spacing w:after="120"/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uiPriority w:val="99"/>
    <w:semiHidden/>
    <w:rsid w:val="00AB34B0"/>
    <w:rPr>
      <w:rFonts w:ascii="Garamond" w:hAnsi="Garamond"/>
      <w:sz w:val="25"/>
    </w:rPr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AB34B0"/>
    <w:pPr>
      <w:spacing w:after="0"/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AB34B0"/>
    <w:rPr>
      <w:rFonts w:ascii="Garamond" w:hAnsi="Garamond"/>
      <w:sz w:val="25"/>
    </w:rPr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AB34B0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AB34B0"/>
    <w:rPr>
      <w:rFonts w:ascii="Garamond" w:hAnsi="Garamond"/>
      <w:sz w:val="25"/>
    </w:rPr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AB34B0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AB34B0"/>
    <w:rPr>
      <w:rFonts w:ascii="Garamond" w:hAnsi="Garamond"/>
      <w:sz w:val="16"/>
      <w:szCs w:val="16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AB34B0"/>
    <w:pPr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AB34B0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AB34B0"/>
  </w:style>
  <w:style w:type="character" w:customStyle="1" w:styleId="DatumChar">
    <w:name w:val="Datum Char"/>
    <w:basedOn w:val="Standardstycketeckensnitt"/>
    <w:link w:val="Datum"/>
    <w:uiPriority w:val="99"/>
    <w:semiHidden/>
    <w:rsid w:val="00AB34B0"/>
    <w:rPr>
      <w:rFonts w:ascii="Garamond" w:hAnsi="Garamond"/>
      <w:sz w:val="25"/>
    </w:r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AB34B0"/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AB34B0"/>
    <w:rPr>
      <w:rFonts w:ascii="Segoe UI" w:hAnsi="Segoe UI" w:cs="Segoe UI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AB34B0"/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AB34B0"/>
    <w:rPr>
      <w:rFonts w:ascii="Garamond" w:hAnsi="Garamond"/>
      <w:sz w:val="25"/>
    </w:rPr>
  </w:style>
  <w:style w:type="paragraph" w:styleId="Figurfrteckning">
    <w:name w:val="table of figures"/>
    <w:basedOn w:val="Normal"/>
    <w:next w:val="Normal"/>
    <w:uiPriority w:val="99"/>
    <w:semiHidden/>
    <w:unhideWhenUsed/>
    <w:rsid w:val="00AB34B0"/>
  </w:style>
  <w:style w:type="paragraph" w:styleId="Fotnotstext">
    <w:name w:val="footnote text"/>
    <w:basedOn w:val="Normal"/>
    <w:link w:val="FotnotstextChar"/>
    <w:uiPriority w:val="99"/>
    <w:semiHidden/>
    <w:unhideWhenUsed/>
    <w:rsid w:val="00AB34B0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AB34B0"/>
    <w:rPr>
      <w:rFonts w:ascii="Garamond" w:hAnsi="Garamond"/>
      <w:sz w:val="20"/>
      <w:szCs w:val="20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AB34B0"/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AB34B0"/>
    <w:rPr>
      <w:rFonts w:ascii="Garamond" w:hAnsi="Garamond"/>
      <w:i/>
      <w:iCs/>
      <w:sz w:val="25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AB34B0"/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AB34B0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B34B0"/>
    <w:pPr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B34B0"/>
    <w:pPr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B34B0"/>
    <w:pPr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B34B0"/>
    <w:pPr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B34B0"/>
    <w:pPr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B34B0"/>
    <w:pPr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B34B0"/>
    <w:pPr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B34B0"/>
    <w:pPr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B34B0"/>
    <w:pPr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AB34B0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AB34B0"/>
    <w:pPr>
      <w:pBdr>
        <w:top w:val="single" w:sz="2" w:space="10" w:color="007FA3" w:themeColor="accent1"/>
        <w:left w:val="single" w:sz="2" w:space="10" w:color="007FA3" w:themeColor="accent1"/>
        <w:bottom w:val="single" w:sz="2" w:space="10" w:color="007FA3" w:themeColor="accent1"/>
        <w:right w:val="single" w:sz="2" w:space="10" w:color="007FA3" w:themeColor="accent1"/>
      </w:pBdr>
      <w:ind w:left="1152" w:right="1152"/>
    </w:pPr>
    <w:rPr>
      <w:rFonts w:asciiTheme="minorHAnsi" w:eastAsiaTheme="minorEastAsia" w:hAnsiTheme="minorHAnsi"/>
      <w:i/>
      <w:iCs/>
      <w:color w:val="007FA3" w:themeColor="accent1"/>
    </w:r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AB34B0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AB34B0"/>
    <w:rPr>
      <w:rFonts w:ascii="Garamond" w:hAnsi="Garamond"/>
      <w:sz w:val="25"/>
    </w:rPr>
  </w:style>
  <w:style w:type="paragraph" w:styleId="Innehll1">
    <w:name w:val="toc 1"/>
    <w:basedOn w:val="Normal"/>
    <w:next w:val="Normal"/>
    <w:autoRedefine/>
    <w:uiPriority w:val="39"/>
    <w:semiHidden/>
    <w:unhideWhenUsed/>
    <w:rsid w:val="00AB34B0"/>
    <w:pPr>
      <w:spacing w:after="100"/>
    </w:pPr>
  </w:style>
  <w:style w:type="paragraph" w:styleId="Innehll2">
    <w:name w:val="toc 2"/>
    <w:basedOn w:val="Normal"/>
    <w:next w:val="Normal"/>
    <w:autoRedefine/>
    <w:uiPriority w:val="39"/>
    <w:semiHidden/>
    <w:unhideWhenUsed/>
    <w:rsid w:val="00AB34B0"/>
    <w:pPr>
      <w:spacing w:after="100"/>
      <w:ind w:left="250"/>
    </w:pPr>
  </w:style>
  <w:style w:type="paragraph" w:styleId="Innehll3">
    <w:name w:val="toc 3"/>
    <w:basedOn w:val="Normal"/>
    <w:next w:val="Normal"/>
    <w:autoRedefine/>
    <w:uiPriority w:val="39"/>
    <w:semiHidden/>
    <w:unhideWhenUsed/>
    <w:rsid w:val="00AB34B0"/>
    <w:pPr>
      <w:spacing w:after="100"/>
      <w:ind w:left="500"/>
    </w:pPr>
  </w:style>
  <w:style w:type="paragraph" w:styleId="Innehll4">
    <w:name w:val="toc 4"/>
    <w:basedOn w:val="Normal"/>
    <w:next w:val="Normal"/>
    <w:autoRedefine/>
    <w:uiPriority w:val="39"/>
    <w:semiHidden/>
    <w:unhideWhenUsed/>
    <w:rsid w:val="00AB34B0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AB34B0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AB34B0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AB34B0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AB34B0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AB34B0"/>
    <w:pPr>
      <w:spacing w:after="100"/>
      <w:ind w:left="2000"/>
    </w:p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AB34B0"/>
    <w:pPr>
      <w:spacing w:before="240" w:after="0" w:line="300" w:lineRule="exact"/>
      <w:outlineLvl w:val="9"/>
    </w:pPr>
    <w:rPr>
      <w:rFonts w:asciiTheme="majorHAnsi" w:hAnsiTheme="majorHAnsi"/>
      <w:color w:val="005E7A" w:themeColor="accent1" w:themeShade="BF"/>
      <w:sz w:val="32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AB34B0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B34B0"/>
    <w:rPr>
      <w:rFonts w:ascii="Garamond" w:hAnsi="Garamond"/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B34B0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B34B0"/>
    <w:rPr>
      <w:rFonts w:ascii="Garamond" w:hAnsi="Garamond"/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AB34B0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AB34B0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AB34B0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AB34B0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AB34B0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AB34B0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AB34B0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AB34B0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AB34B0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AB34B0"/>
    <w:pPr>
      <w:spacing w:after="120"/>
      <w:ind w:left="1415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AB34B0"/>
  </w:style>
  <w:style w:type="paragraph" w:styleId="Makrotext">
    <w:name w:val="macro"/>
    <w:link w:val="MakrotextChar"/>
    <w:uiPriority w:val="99"/>
    <w:semiHidden/>
    <w:unhideWhenUsed/>
    <w:rsid w:val="00AB34B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300" w:lineRule="exact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AB34B0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AB34B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AB34B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AB34B0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AB34B0"/>
    <w:pPr>
      <w:ind w:left="1304"/>
    </w:pPr>
  </w:style>
  <w:style w:type="paragraph" w:styleId="Numreradlista">
    <w:name w:val="List Number"/>
    <w:basedOn w:val="Normal"/>
    <w:uiPriority w:val="99"/>
    <w:semiHidden/>
    <w:unhideWhenUsed/>
    <w:rsid w:val="00AB34B0"/>
    <w:pPr>
      <w:numPr>
        <w:numId w:val="4"/>
      </w:numPr>
      <w:contextualSpacing/>
    </w:pPr>
  </w:style>
  <w:style w:type="paragraph" w:styleId="Numreradlista2">
    <w:name w:val="List Number 2"/>
    <w:basedOn w:val="Normal"/>
    <w:uiPriority w:val="99"/>
    <w:semiHidden/>
    <w:unhideWhenUsed/>
    <w:rsid w:val="00AB34B0"/>
    <w:pPr>
      <w:numPr>
        <w:numId w:val="5"/>
      </w:numPr>
      <w:contextualSpacing/>
    </w:pPr>
  </w:style>
  <w:style w:type="paragraph" w:styleId="Numreradlista3">
    <w:name w:val="List Number 3"/>
    <w:basedOn w:val="Normal"/>
    <w:uiPriority w:val="99"/>
    <w:semiHidden/>
    <w:unhideWhenUsed/>
    <w:rsid w:val="00AB34B0"/>
    <w:pPr>
      <w:numPr>
        <w:numId w:val="6"/>
      </w:numPr>
      <w:contextualSpacing/>
    </w:pPr>
  </w:style>
  <w:style w:type="paragraph" w:styleId="Numreradlista4">
    <w:name w:val="List Number 4"/>
    <w:basedOn w:val="Normal"/>
    <w:uiPriority w:val="99"/>
    <w:semiHidden/>
    <w:unhideWhenUsed/>
    <w:rsid w:val="00AB34B0"/>
    <w:pPr>
      <w:numPr>
        <w:numId w:val="7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AB34B0"/>
    <w:pPr>
      <w:numPr>
        <w:numId w:val="8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B34B0"/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B34B0"/>
    <w:rPr>
      <w:rFonts w:ascii="Consolas" w:hAnsi="Consolas"/>
      <w:sz w:val="21"/>
      <w:szCs w:val="21"/>
    </w:rPr>
  </w:style>
  <w:style w:type="paragraph" w:styleId="Punktlista">
    <w:name w:val="List Bullet"/>
    <w:basedOn w:val="Normal"/>
    <w:uiPriority w:val="99"/>
    <w:semiHidden/>
    <w:unhideWhenUsed/>
    <w:rsid w:val="00AB34B0"/>
    <w:pPr>
      <w:numPr>
        <w:numId w:val="9"/>
      </w:numPr>
      <w:contextualSpacing/>
    </w:pPr>
  </w:style>
  <w:style w:type="paragraph" w:styleId="Punktlista2">
    <w:name w:val="List Bullet 2"/>
    <w:basedOn w:val="Normal"/>
    <w:uiPriority w:val="99"/>
    <w:semiHidden/>
    <w:unhideWhenUsed/>
    <w:rsid w:val="00AB34B0"/>
    <w:pPr>
      <w:numPr>
        <w:numId w:val="10"/>
      </w:numPr>
      <w:contextualSpacing/>
    </w:pPr>
  </w:style>
  <w:style w:type="paragraph" w:styleId="Punktlista3">
    <w:name w:val="List Bullet 3"/>
    <w:basedOn w:val="Normal"/>
    <w:uiPriority w:val="99"/>
    <w:semiHidden/>
    <w:unhideWhenUsed/>
    <w:rsid w:val="00AB34B0"/>
    <w:pPr>
      <w:numPr>
        <w:numId w:val="11"/>
      </w:numPr>
      <w:contextualSpacing/>
    </w:pPr>
  </w:style>
  <w:style w:type="paragraph" w:styleId="Punktlista4">
    <w:name w:val="List Bullet 4"/>
    <w:basedOn w:val="Normal"/>
    <w:uiPriority w:val="99"/>
    <w:semiHidden/>
    <w:unhideWhenUsed/>
    <w:rsid w:val="00AB34B0"/>
    <w:pPr>
      <w:numPr>
        <w:numId w:val="1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AB34B0"/>
    <w:pPr>
      <w:numPr>
        <w:numId w:val="13"/>
      </w:numPr>
      <w:contextualSpacing/>
    </w:pPr>
  </w:style>
  <w:style w:type="paragraph" w:styleId="Rubrik">
    <w:name w:val="Title"/>
    <w:basedOn w:val="Normal"/>
    <w:next w:val="Normal"/>
    <w:link w:val="RubrikChar"/>
    <w:uiPriority w:val="10"/>
    <w:rsid w:val="00AB34B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B34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B34B0"/>
    <w:rPr>
      <w:rFonts w:asciiTheme="majorHAnsi" w:eastAsiaTheme="majorEastAsia" w:hAnsiTheme="majorHAnsi" w:cstheme="majorBidi"/>
      <w:color w:val="005E7A" w:themeColor="accent1" w:themeShade="BF"/>
      <w:sz w:val="25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B34B0"/>
    <w:rPr>
      <w:rFonts w:asciiTheme="majorHAnsi" w:eastAsiaTheme="majorEastAsia" w:hAnsiTheme="majorHAnsi" w:cstheme="majorBidi"/>
      <w:color w:val="003E51" w:themeColor="accent1" w:themeShade="7F"/>
      <w:sz w:val="25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B34B0"/>
    <w:rPr>
      <w:rFonts w:asciiTheme="majorHAnsi" w:eastAsiaTheme="majorEastAsia" w:hAnsiTheme="majorHAnsi" w:cstheme="majorBidi"/>
      <w:i/>
      <w:iCs/>
      <w:color w:val="003E51" w:themeColor="accent1" w:themeShade="7F"/>
      <w:sz w:val="25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B34B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B34B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Signatur">
    <w:name w:val="Signature"/>
    <w:basedOn w:val="Normal"/>
    <w:link w:val="SignaturChar"/>
    <w:uiPriority w:val="99"/>
    <w:semiHidden/>
    <w:unhideWhenUsed/>
    <w:rsid w:val="00AB34B0"/>
    <w:pPr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AB34B0"/>
    <w:rPr>
      <w:rFonts w:ascii="Garamond" w:hAnsi="Garamond"/>
      <w:sz w:val="25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AB34B0"/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AB34B0"/>
    <w:rPr>
      <w:rFonts w:ascii="Garamond" w:hAnsi="Garamond"/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rsid w:val="00AB34B0"/>
    <w:pPr>
      <w:pBdr>
        <w:top w:val="single" w:sz="4" w:space="10" w:color="007FA3" w:themeColor="accent1"/>
        <w:bottom w:val="single" w:sz="4" w:space="10" w:color="007FA3" w:themeColor="accent1"/>
      </w:pBdr>
      <w:spacing w:before="360" w:after="360"/>
      <w:ind w:left="864" w:right="864"/>
      <w:jc w:val="center"/>
    </w:pPr>
    <w:rPr>
      <w:i/>
      <w:iCs/>
      <w:color w:val="007FA3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B34B0"/>
    <w:rPr>
      <w:rFonts w:ascii="Garamond" w:hAnsi="Garamond"/>
      <w:i/>
      <w:iCs/>
      <w:color w:val="007FA3" w:themeColor="accent1"/>
      <w:sz w:val="25"/>
    </w:rPr>
  </w:style>
  <w:style w:type="paragraph" w:styleId="Underrubrik">
    <w:name w:val="Subtitle"/>
    <w:basedOn w:val="Normal"/>
    <w:next w:val="Normal"/>
    <w:link w:val="UnderrubrikChar"/>
    <w:uiPriority w:val="11"/>
    <w:rsid w:val="00AB34B0"/>
    <w:pPr>
      <w:numPr>
        <w:ilvl w:val="1"/>
      </w:numPr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B34B0"/>
    <w:rPr>
      <w:rFonts w:eastAsiaTheme="minorEastAsia"/>
      <w:color w:val="5A5A5A" w:themeColor="text1" w:themeTint="A5"/>
      <w:spacing w:val="15"/>
    </w:rPr>
  </w:style>
  <w:style w:type="paragraph" w:customStyle="1" w:styleId="Datumflt">
    <w:name w:val="Datumfält"/>
    <w:basedOn w:val="Normal"/>
    <w:link w:val="DatumfltChar"/>
    <w:qFormat/>
    <w:rsid w:val="00741269"/>
    <w:rPr>
      <w:rFonts w:ascii="Barlow" w:hAnsi="Barlow"/>
      <w:b/>
      <w:color w:val="000000" w:themeColor="text1"/>
      <w:sz w:val="18"/>
      <w:szCs w:val="18"/>
    </w:rPr>
  </w:style>
  <w:style w:type="character" w:customStyle="1" w:styleId="DatumfltChar">
    <w:name w:val="Datumfält Char"/>
    <w:basedOn w:val="Standardstycketeckensnitt"/>
    <w:link w:val="Datumflt"/>
    <w:rsid w:val="00741269"/>
    <w:rPr>
      <w:rFonts w:ascii="Barlow" w:hAnsi="Barlow"/>
      <w:b/>
      <w:color w:val="000000" w:themeColor="text1"/>
      <w:sz w:val="18"/>
      <w:szCs w:val="18"/>
    </w:rPr>
  </w:style>
  <w:style w:type="paragraph" w:customStyle="1" w:styleId="Rubrikhuvud">
    <w:name w:val="Rubrik huvud"/>
    <w:basedOn w:val="Normal"/>
    <w:link w:val="RubrikhuvudChar"/>
    <w:qFormat/>
    <w:rsid w:val="003F10E9"/>
    <w:pPr>
      <w:tabs>
        <w:tab w:val="left" w:pos="1740"/>
      </w:tabs>
      <w:spacing w:after="0"/>
    </w:pPr>
    <w:rPr>
      <w:rFonts w:ascii="Barlow" w:hAnsi="Barlow" w:cs="Barlow (OTF) Bold"/>
      <w:b/>
      <w:bCs/>
      <w:sz w:val="18"/>
      <w:szCs w:val="18"/>
    </w:rPr>
  </w:style>
  <w:style w:type="paragraph" w:customStyle="1" w:styleId="Underrubrikhuvud">
    <w:name w:val="Underrubrik huvud"/>
    <w:basedOn w:val="Normal"/>
    <w:link w:val="UnderrubrikhuvudChar"/>
    <w:qFormat/>
    <w:rsid w:val="003F10E9"/>
    <w:pPr>
      <w:tabs>
        <w:tab w:val="left" w:pos="1740"/>
      </w:tabs>
      <w:spacing w:after="0"/>
    </w:pPr>
    <w:rPr>
      <w:rFonts w:ascii="Barlow" w:hAnsi="Barlow" w:cs="Barlow"/>
      <w:sz w:val="20"/>
      <w:szCs w:val="20"/>
    </w:rPr>
  </w:style>
  <w:style w:type="character" w:customStyle="1" w:styleId="RubrikhuvudChar">
    <w:name w:val="Rubrik huvud Char"/>
    <w:basedOn w:val="Standardstycketeckensnitt"/>
    <w:link w:val="Rubrikhuvud"/>
    <w:rsid w:val="003F10E9"/>
    <w:rPr>
      <w:rFonts w:ascii="Barlow" w:hAnsi="Barlow" w:cs="Barlow (OTF) Bold"/>
      <w:b/>
      <w:bCs/>
      <w:sz w:val="18"/>
      <w:szCs w:val="18"/>
    </w:rPr>
  </w:style>
  <w:style w:type="character" w:customStyle="1" w:styleId="UnderrubrikhuvudChar">
    <w:name w:val="Underrubrik huvud Char"/>
    <w:basedOn w:val="Standardstycketeckensnitt"/>
    <w:link w:val="Underrubrikhuvud"/>
    <w:rsid w:val="003F10E9"/>
    <w:rPr>
      <w:rFonts w:ascii="Barlow" w:hAnsi="Barlow" w:cs="Barlow"/>
      <w:sz w:val="20"/>
      <w:szCs w:val="20"/>
    </w:rPr>
  </w:style>
  <w:style w:type="paragraph" w:customStyle="1" w:styleId="Frvaltning">
    <w:name w:val="Förvaltning"/>
    <w:basedOn w:val="Normal"/>
    <w:link w:val="FrvaltningChar"/>
    <w:qFormat/>
    <w:rsid w:val="003F10E9"/>
    <w:rPr>
      <w:rFonts w:asciiTheme="majorHAnsi" w:hAnsiTheme="majorHAnsi"/>
      <w:sz w:val="28"/>
      <w:szCs w:val="28"/>
    </w:rPr>
  </w:style>
  <w:style w:type="character" w:customStyle="1" w:styleId="FrvaltningChar">
    <w:name w:val="Förvaltning Char"/>
    <w:basedOn w:val="Standardstycketeckensnitt"/>
    <w:link w:val="Frvaltning"/>
    <w:rsid w:val="003F10E9"/>
    <w:rPr>
      <w:rFonts w:asciiTheme="majorHAnsi" w:hAnsiTheme="majorHAnsi"/>
      <w:sz w:val="28"/>
      <w:szCs w:val="28"/>
    </w:rPr>
  </w:style>
  <w:style w:type="paragraph" w:customStyle="1" w:styleId="Avsndare">
    <w:name w:val="Avsändare"/>
    <w:basedOn w:val="Normal"/>
    <w:link w:val="AvsndareChar"/>
    <w:qFormat/>
    <w:rsid w:val="003F10E9"/>
    <w:pPr>
      <w:spacing w:before="960" w:line="360" w:lineRule="auto"/>
      <w:contextualSpacing/>
    </w:pPr>
    <w:rPr>
      <w:rFonts w:asciiTheme="minorHAnsi" w:hAnsiTheme="minorHAnsi"/>
      <w:sz w:val="20"/>
      <w:szCs w:val="20"/>
    </w:rPr>
  </w:style>
  <w:style w:type="character" w:customStyle="1" w:styleId="AvsndareChar">
    <w:name w:val="Avsändare Char"/>
    <w:basedOn w:val="Standardstycketeckensnitt"/>
    <w:link w:val="Avsndare"/>
    <w:rsid w:val="003F10E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GLF\VO%20Demokrati%20&amp;%20service\Kommunikationsenheten\Arbetsmappar\Jessica\Nya%20word-mallar\Klara%20mallar\Brevmall.dotx" TargetMode="External"/></Relationships>
</file>

<file path=word/theme/theme1.xml><?xml version="1.0" encoding="utf-8"?>
<a:theme xmlns:a="http://schemas.openxmlformats.org/drawingml/2006/main" name="Office-tema">
  <a:themeElements>
    <a:clrScheme name="Motala kommun">
      <a:dk1>
        <a:srgbClr val="000000"/>
      </a:dk1>
      <a:lt1>
        <a:sysClr val="window" lastClr="FFFFFF"/>
      </a:lt1>
      <a:dk2>
        <a:srgbClr val="003C71"/>
      </a:dk2>
      <a:lt2>
        <a:srgbClr val="FFFFFF"/>
      </a:lt2>
      <a:accent1>
        <a:srgbClr val="007FA3"/>
      </a:accent1>
      <a:accent2>
        <a:srgbClr val="B52555"/>
      </a:accent2>
      <a:accent3>
        <a:srgbClr val="4E801F"/>
      </a:accent3>
      <a:accent4>
        <a:srgbClr val="CA3604"/>
      </a:accent4>
      <a:accent5>
        <a:srgbClr val="007367"/>
      </a:accent5>
      <a:accent6>
        <a:srgbClr val="003C71"/>
      </a:accent6>
      <a:hlink>
        <a:srgbClr val="007FA3"/>
      </a:hlink>
      <a:folHlink>
        <a:srgbClr val="B52555"/>
      </a:folHlink>
    </a:clrScheme>
    <a:fontScheme name="Motala kommun">
      <a:majorFont>
        <a:latin typeface="Barlow Semi Condensed SemiBold"/>
        <a:ea typeface=""/>
        <a:cs typeface=""/>
      </a:majorFont>
      <a:minorFont>
        <a:latin typeface="Barlow"/>
        <a:ea typeface=""/>
        <a:cs typeface=""/>
      </a:minorFont>
    </a:fontScheme>
    <a:fmtScheme name="Office 2007-2010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  <a:effectLst/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AEC81D-470B-489C-89F4-79AF7BB58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Brevmall.dotx</Template>
  <TotalTime>0</TotalTime>
  <Pages>1</Pages>
  <Words>58</Words>
  <Characters>373</Characters>
  <Application>Microsoft Office Word</Application>
  <DocSecurity>0</DocSecurity>
  <Lines>28</Lines>
  <Paragraphs>28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Brevmall</vt:lpstr>
    </vt:vector>
  </TitlesOfParts>
  <Company>Motala kommun</Company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Brevmall</dc:title>
  <dc:subject/>
  <dc:creator>Jessica Henulin</dc:creator>
  <cp:keywords/>
  <dc:description>Namn, titel</dc:description>
  <cp:lastModifiedBy>Jessica Henulin</cp:lastModifiedBy>
  <cp:revision>1</cp:revision>
  <cp:lastPrinted>2020-05-26T10:46:00Z</cp:lastPrinted>
  <dcterms:created xsi:type="dcterms:W3CDTF">2026-05-06T13:47:00Z</dcterms:created>
  <dcterms:modified xsi:type="dcterms:W3CDTF">2026-05-06T13:47:00Z</dcterms:modified>
</cp:coreProperties>
</file>