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9402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1"/>
        <w:gridCol w:w="2453"/>
        <w:gridCol w:w="3878"/>
      </w:tblGrid>
      <w:tr w:rsidR="00495E56" w14:paraId="6E351F07" w14:textId="77777777" w:rsidTr="00F83622">
        <w:trPr>
          <w:trHeight w:val="1275"/>
        </w:trPr>
        <w:tc>
          <w:tcPr>
            <w:tcW w:w="3071" w:type="dxa"/>
            <w:vAlign w:val="bottom"/>
          </w:tcPr>
          <w:p w14:paraId="60C066EE" w14:textId="77777777" w:rsidR="00495E56" w:rsidRDefault="00F83622" w:rsidP="00F83622">
            <w:r>
              <w:rPr>
                <w:noProof/>
              </w:rPr>
              <w:drawing>
                <wp:inline distT="0" distB="0" distL="0" distR="0" wp14:anchorId="4F31767B" wp14:editId="379B2793">
                  <wp:extent cx="1295400" cy="707390"/>
                  <wp:effectExtent l="0" t="0" r="0" b="0"/>
                  <wp:docPr id="2" name="Bildobjekt 2" descr="Motala kommuns logotyp i blå fär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otala-kommun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707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3" w:type="dxa"/>
          </w:tcPr>
          <w:p w14:paraId="5039A661" w14:textId="77777777" w:rsidR="00495E56" w:rsidRDefault="00495E56" w:rsidP="00495E56">
            <w:pPr>
              <w:pStyle w:val="Datumflt"/>
            </w:pPr>
          </w:p>
        </w:tc>
        <w:tc>
          <w:tcPr>
            <w:tcW w:w="3878" w:type="dxa"/>
          </w:tcPr>
          <w:p w14:paraId="4EB0C2FC" w14:textId="77777777" w:rsidR="00495E56" w:rsidRDefault="00495E56" w:rsidP="00495E56">
            <w:pPr>
              <w:pStyle w:val="Rubrik2"/>
            </w:pPr>
          </w:p>
        </w:tc>
      </w:tr>
      <w:tr w:rsidR="00DD1B85" w14:paraId="26B650AC" w14:textId="77777777" w:rsidTr="00DD1B85">
        <w:trPr>
          <w:trHeight w:val="995"/>
        </w:trPr>
        <w:tc>
          <w:tcPr>
            <w:tcW w:w="3071" w:type="dxa"/>
            <w:vAlign w:val="bottom"/>
          </w:tcPr>
          <w:p w14:paraId="06F43573" w14:textId="77777777" w:rsidR="00DD1B85" w:rsidRDefault="00DD1B85" w:rsidP="00F83622">
            <w:pPr>
              <w:rPr>
                <w:noProof/>
              </w:rPr>
            </w:pPr>
          </w:p>
        </w:tc>
        <w:tc>
          <w:tcPr>
            <w:tcW w:w="2453" w:type="dxa"/>
          </w:tcPr>
          <w:p w14:paraId="61B33173" w14:textId="77777777" w:rsidR="00DD1B85" w:rsidRPr="00B03C24" w:rsidRDefault="00DD1B85" w:rsidP="00B03C24">
            <w:pPr>
              <w:pStyle w:val="Mottagare"/>
            </w:pPr>
          </w:p>
        </w:tc>
        <w:tc>
          <w:tcPr>
            <w:tcW w:w="3878" w:type="dxa"/>
          </w:tcPr>
          <w:p w14:paraId="327CFD38" w14:textId="77777777" w:rsidR="00DD1B85" w:rsidRPr="00B03C24" w:rsidRDefault="00DD1B85" w:rsidP="00B03C24">
            <w:pPr>
              <w:pStyle w:val="Mottagare"/>
            </w:pPr>
            <w:r w:rsidRPr="00B03C24">
              <w:t>Mottagarnamn</w:t>
            </w:r>
          </w:p>
          <w:p w14:paraId="000B0B2A" w14:textId="77777777" w:rsidR="00DD1B85" w:rsidRPr="00B03C24" w:rsidRDefault="00DD1B85" w:rsidP="00B03C24">
            <w:pPr>
              <w:pStyle w:val="Mottagare"/>
            </w:pPr>
            <w:r w:rsidRPr="00B03C24">
              <w:t>Adress</w:t>
            </w:r>
          </w:p>
          <w:p w14:paraId="42B7F81D" w14:textId="77777777" w:rsidR="00B03C24" w:rsidRPr="00B03C24" w:rsidRDefault="00DD1B85" w:rsidP="00B03C24">
            <w:pPr>
              <w:pStyle w:val="Mottagare"/>
            </w:pPr>
            <w:r w:rsidRPr="00B03C24">
              <w:t>Postadress</w:t>
            </w:r>
          </w:p>
        </w:tc>
      </w:tr>
    </w:tbl>
    <w:p w14:paraId="3B419952" w14:textId="77777777" w:rsidR="00495E56" w:rsidRPr="00B03C24" w:rsidRDefault="00DD1B85" w:rsidP="005C04DD">
      <w:pPr>
        <w:pStyle w:val="Avsndare"/>
      </w:pPr>
      <w:r w:rsidRPr="00B03C24">
        <w:t>Motala 20</w:t>
      </w:r>
      <w:r w:rsidR="000B54B5" w:rsidRPr="00B03C24">
        <w:t>XX</w:t>
      </w:r>
      <w:r w:rsidRPr="00B03C24">
        <w:t>-XX-XX</w:t>
      </w:r>
    </w:p>
    <w:p w14:paraId="5EA3B987" w14:textId="77777777" w:rsidR="00FC09A0" w:rsidRDefault="00544168" w:rsidP="002A5C6F">
      <w:pPr>
        <w:pStyle w:val="Rubrik1"/>
      </w:pPr>
      <w:r>
        <w:t>Rubriknivå 1</w:t>
      </w:r>
    </w:p>
    <w:p w14:paraId="4A11489C" w14:textId="77777777" w:rsidR="00B03C24" w:rsidRPr="00E069E2" w:rsidRDefault="00544168" w:rsidP="00B03C24">
      <w:r>
        <w:t>Här skriver du brödtext</w:t>
      </w:r>
      <w:r w:rsidR="00865744">
        <w:t>.</w:t>
      </w:r>
      <w:r w:rsidR="00B03C24">
        <w:t xml:space="preserve"> </w:t>
      </w:r>
    </w:p>
    <w:p w14:paraId="141B56FA" w14:textId="77777777" w:rsidR="00FC7CA1" w:rsidRPr="00FC7CA1" w:rsidRDefault="00544168" w:rsidP="00741269">
      <w:pPr>
        <w:pStyle w:val="Rubrik2"/>
      </w:pPr>
      <w:r>
        <w:t>Rubriknivå 2</w:t>
      </w:r>
    </w:p>
    <w:p w14:paraId="77E4612D" w14:textId="77777777" w:rsidR="00FC7CA1" w:rsidRPr="00FC7CA1" w:rsidRDefault="00544168" w:rsidP="00B03C24">
      <w:r>
        <w:t>Här skriver du brödtext.</w:t>
      </w:r>
      <w:r w:rsidR="00B03C24">
        <w:t xml:space="preserve"> </w:t>
      </w:r>
    </w:p>
    <w:p w14:paraId="0F70E992" w14:textId="77777777" w:rsidR="00FC7CA1" w:rsidRPr="00FC7CA1" w:rsidRDefault="00544168" w:rsidP="00544168">
      <w:pPr>
        <w:pStyle w:val="Rubrik3"/>
      </w:pPr>
      <w:r>
        <w:t>Rubriknivå 3</w:t>
      </w:r>
    </w:p>
    <w:p w14:paraId="79BD4101" w14:textId="77777777" w:rsidR="00544168" w:rsidRDefault="00544168" w:rsidP="00FC7CA1">
      <w:r>
        <w:t>Här skriver du brödtext.</w:t>
      </w:r>
      <w:r w:rsidR="00B03C24">
        <w:t xml:space="preserve"> </w:t>
      </w:r>
    </w:p>
    <w:p w14:paraId="6C73C1B1" w14:textId="77777777" w:rsidR="00544168" w:rsidRPr="00FC7CA1" w:rsidRDefault="00544168" w:rsidP="00D46A7C">
      <w:pPr>
        <w:pStyle w:val="Rubrik4"/>
      </w:pPr>
      <w:r>
        <w:t xml:space="preserve">Rubriknivå </w:t>
      </w:r>
      <w:r w:rsidR="00F25C5F">
        <w:t>4</w:t>
      </w:r>
    </w:p>
    <w:p w14:paraId="2FDA86BB" w14:textId="77777777" w:rsidR="0046116A" w:rsidRDefault="00544168" w:rsidP="00BE341B">
      <w:r>
        <w:t>Här skriver du brödtext.</w:t>
      </w:r>
      <w:r w:rsidR="0046116A">
        <w:t xml:space="preserve"> </w:t>
      </w:r>
    </w:p>
    <w:p w14:paraId="6D6F8F45" w14:textId="77777777" w:rsidR="0046116A" w:rsidRPr="008E66C2" w:rsidRDefault="0046116A" w:rsidP="00B03C24">
      <w:pPr>
        <w:pStyle w:val="Avsndare"/>
      </w:pPr>
      <w:r w:rsidRPr="008E66C2">
        <w:t>Enhet/förvaltning</w:t>
      </w:r>
    </w:p>
    <w:p w14:paraId="6BD83403" w14:textId="77777777" w:rsidR="0046116A" w:rsidRPr="000228BE" w:rsidRDefault="0046116A" w:rsidP="00B03C24">
      <w:pPr>
        <w:pStyle w:val="Avsndare"/>
      </w:pPr>
      <w:r w:rsidRPr="000228BE">
        <w:t>Namn</w:t>
      </w:r>
    </w:p>
    <w:p w14:paraId="6050514C" w14:textId="77777777" w:rsidR="00B2520D" w:rsidRPr="00B2520D" w:rsidRDefault="0046116A" w:rsidP="00B03C24">
      <w:pPr>
        <w:pStyle w:val="Avsndare"/>
      </w:pPr>
      <w:r w:rsidRPr="000228BE">
        <w:t>Titel</w:t>
      </w:r>
    </w:p>
    <w:sectPr w:rsidR="00B2520D" w:rsidRPr="00B2520D" w:rsidSect="000E5324">
      <w:footerReference w:type="default" r:id="rId9"/>
      <w:pgSz w:w="11906" w:h="16838" w:code="9"/>
      <w:pgMar w:top="1134" w:right="2268" w:bottom="1985" w:left="2268" w:header="1134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D16AE" w14:textId="77777777" w:rsidR="00894E72" w:rsidRDefault="00894E72" w:rsidP="00FC09A0">
      <w:r>
        <w:separator/>
      </w:r>
    </w:p>
  </w:endnote>
  <w:endnote w:type="continuationSeparator" w:id="0">
    <w:p w14:paraId="7EABF6D9" w14:textId="77777777" w:rsidR="00894E72" w:rsidRDefault="00894E72" w:rsidP="00FC0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">
    <w:panose1 w:val="000005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rlow Semi Condensed SemiBold">
    <w:panose1 w:val="00000706000000000000"/>
    <w:charset w:val="00"/>
    <w:family w:val="modern"/>
    <w:notTrueType/>
    <w:pitch w:val="variable"/>
    <w:sig w:usb0="20000007" w:usb1="00000000" w:usb2="00000000" w:usb3="00000000" w:csb0="00000193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073" w:type="dxa"/>
      <w:tblInd w:w="-85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82"/>
      <w:gridCol w:w="4491"/>
    </w:tblGrid>
    <w:tr w:rsidR="009D376C" w14:paraId="399EBCED" w14:textId="77777777" w:rsidTr="009D376C">
      <w:tc>
        <w:tcPr>
          <w:tcW w:w="4582" w:type="dxa"/>
        </w:tcPr>
        <w:p w14:paraId="75CB4594" w14:textId="77777777" w:rsidR="009D376C" w:rsidRPr="00D42B39" w:rsidRDefault="009D376C" w:rsidP="009D376C">
          <w:pPr>
            <w:rPr>
              <w:rFonts w:ascii="Barlow" w:hAnsi="Barlow"/>
              <w:sz w:val="18"/>
            </w:rPr>
          </w:pPr>
        </w:p>
      </w:tc>
      <w:tc>
        <w:tcPr>
          <w:tcW w:w="4491" w:type="dxa"/>
        </w:tcPr>
        <w:p w14:paraId="123941D1" w14:textId="77777777" w:rsidR="009D376C" w:rsidRPr="00D42B39" w:rsidRDefault="009D376C" w:rsidP="009D376C">
          <w:pPr>
            <w:jc w:val="right"/>
            <w:rPr>
              <w:rFonts w:ascii="Barlow" w:hAnsi="Barlow"/>
              <w:sz w:val="18"/>
            </w:rPr>
          </w:pPr>
        </w:p>
      </w:tc>
    </w:tr>
    <w:tr w:rsidR="009D376C" w14:paraId="2392C765" w14:textId="77777777" w:rsidTr="009D376C">
      <w:tc>
        <w:tcPr>
          <w:tcW w:w="4582" w:type="dxa"/>
        </w:tcPr>
        <w:p w14:paraId="19C2AD50" w14:textId="77777777" w:rsidR="009D376C" w:rsidRPr="00D42B39" w:rsidRDefault="009D376C" w:rsidP="009D376C">
          <w:pPr>
            <w:rPr>
              <w:rFonts w:ascii="Barlow" w:hAnsi="Barlow"/>
              <w:sz w:val="18"/>
            </w:rPr>
          </w:pPr>
          <w:r w:rsidRPr="00D42B39">
            <w:rPr>
              <w:rFonts w:ascii="Barlow" w:hAnsi="Barlow"/>
              <w:sz w:val="18"/>
            </w:rPr>
            <w:t>motala.se</w:t>
          </w:r>
        </w:p>
      </w:tc>
      <w:tc>
        <w:tcPr>
          <w:tcW w:w="4491" w:type="dxa"/>
        </w:tcPr>
        <w:p w14:paraId="5C7F880A" w14:textId="77777777" w:rsidR="009D376C" w:rsidRPr="00D42B39" w:rsidRDefault="009D376C" w:rsidP="009D376C">
          <w:pPr>
            <w:jc w:val="right"/>
            <w:rPr>
              <w:rFonts w:ascii="Barlow" w:hAnsi="Barlow"/>
              <w:sz w:val="18"/>
            </w:rPr>
          </w:pPr>
          <w:r w:rsidRPr="00D42B39">
            <w:rPr>
              <w:rFonts w:ascii="Barlow" w:hAnsi="Barlow"/>
              <w:sz w:val="18"/>
            </w:rPr>
            <w:t xml:space="preserve">Sida  </w:t>
          </w:r>
          <w:r w:rsidRPr="009D376C">
            <w:rPr>
              <w:rFonts w:ascii="Barlow" w:hAnsi="Barlow"/>
              <w:sz w:val="18"/>
            </w:rPr>
            <w:fldChar w:fldCharType="begin"/>
          </w:r>
          <w:r w:rsidRPr="009D376C">
            <w:rPr>
              <w:rFonts w:ascii="Barlow" w:hAnsi="Barlow"/>
              <w:sz w:val="18"/>
            </w:rPr>
            <w:instrText>PAGE   \* MERGEFORMAT</w:instrText>
          </w:r>
          <w:r w:rsidRPr="009D376C">
            <w:rPr>
              <w:rFonts w:ascii="Barlow" w:hAnsi="Barlow"/>
              <w:sz w:val="18"/>
            </w:rPr>
            <w:fldChar w:fldCharType="separate"/>
          </w:r>
          <w:r>
            <w:rPr>
              <w:rFonts w:ascii="Barlow" w:hAnsi="Barlow"/>
              <w:sz w:val="18"/>
            </w:rPr>
            <w:t>1</w:t>
          </w:r>
          <w:r w:rsidRPr="009D376C">
            <w:rPr>
              <w:rFonts w:ascii="Barlow" w:hAnsi="Barlow"/>
              <w:sz w:val="18"/>
            </w:rPr>
            <w:fldChar w:fldCharType="end"/>
          </w:r>
          <w:r>
            <w:rPr>
              <w:rFonts w:ascii="Barlow" w:hAnsi="Barlow"/>
              <w:sz w:val="18"/>
            </w:rPr>
            <w:t xml:space="preserve"> av </w:t>
          </w:r>
          <w:r w:rsidR="00B2520D">
            <w:rPr>
              <w:rFonts w:ascii="Barlow" w:hAnsi="Barlow"/>
              <w:sz w:val="18"/>
            </w:rPr>
            <w:fldChar w:fldCharType="begin"/>
          </w:r>
          <w:r w:rsidR="00B2520D">
            <w:rPr>
              <w:rFonts w:ascii="Barlow" w:hAnsi="Barlow"/>
              <w:sz w:val="18"/>
            </w:rPr>
            <w:instrText xml:space="preserve"> NUMPAGES   \* MERGEFORMAT </w:instrText>
          </w:r>
          <w:r w:rsidR="00B2520D">
            <w:rPr>
              <w:rFonts w:ascii="Barlow" w:hAnsi="Barlow"/>
              <w:sz w:val="18"/>
            </w:rPr>
            <w:fldChar w:fldCharType="separate"/>
          </w:r>
          <w:r w:rsidR="00B2520D">
            <w:rPr>
              <w:rFonts w:ascii="Barlow" w:hAnsi="Barlow"/>
              <w:noProof/>
              <w:sz w:val="18"/>
            </w:rPr>
            <w:t>1</w:t>
          </w:r>
          <w:r w:rsidR="00B2520D">
            <w:rPr>
              <w:rFonts w:ascii="Barlow" w:hAnsi="Barlow"/>
              <w:sz w:val="18"/>
            </w:rPr>
            <w:fldChar w:fldCharType="end"/>
          </w:r>
          <w:r w:rsidRPr="00D42B39">
            <w:rPr>
              <w:rFonts w:ascii="Barlow" w:hAnsi="Barlow"/>
              <w:sz w:val="18"/>
            </w:rPr>
            <w:t xml:space="preserve"> </w:t>
          </w:r>
        </w:p>
      </w:tc>
    </w:tr>
  </w:tbl>
  <w:p w14:paraId="50F82669" w14:textId="77777777" w:rsidR="00FC09A0" w:rsidRPr="003E11E4" w:rsidRDefault="00FC09A0" w:rsidP="003E11E4">
    <w:pPr>
      <w:pStyle w:val="Sidfot"/>
      <w:spacing w:line="20" w:lineRule="exac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485C3" w14:textId="77777777" w:rsidR="00894E72" w:rsidRDefault="00894E72" w:rsidP="00FC09A0">
      <w:r>
        <w:separator/>
      </w:r>
    </w:p>
  </w:footnote>
  <w:footnote w:type="continuationSeparator" w:id="0">
    <w:p w14:paraId="285E4AC2" w14:textId="77777777" w:rsidR="00894E72" w:rsidRDefault="00894E72" w:rsidP="00FC0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C7AE96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9C0CA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2CF23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45E46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FEF06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DCA8E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04E1C0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EEF454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14B166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EFEE8B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A6445BF"/>
    <w:multiLevelType w:val="multilevel"/>
    <w:tmpl w:val="041D001D"/>
    <w:styleLink w:val="ListaMK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D621169"/>
    <w:multiLevelType w:val="hybridMultilevel"/>
    <w:tmpl w:val="2A5208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5059CD"/>
    <w:multiLevelType w:val="multilevel"/>
    <w:tmpl w:val="041D001D"/>
    <w:numStyleLink w:val="ListaMK"/>
  </w:abstractNum>
  <w:num w:numId="1" w16cid:durableId="1818762066">
    <w:abstractNumId w:val="11"/>
  </w:num>
  <w:num w:numId="2" w16cid:durableId="1268345485">
    <w:abstractNumId w:val="10"/>
  </w:num>
  <w:num w:numId="3" w16cid:durableId="2014993273">
    <w:abstractNumId w:val="12"/>
  </w:num>
  <w:num w:numId="4" w16cid:durableId="1360744738">
    <w:abstractNumId w:val="8"/>
  </w:num>
  <w:num w:numId="5" w16cid:durableId="1420519969">
    <w:abstractNumId w:val="3"/>
  </w:num>
  <w:num w:numId="6" w16cid:durableId="678308734">
    <w:abstractNumId w:val="2"/>
  </w:num>
  <w:num w:numId="7" w16cid:durableId="790561694">
    <w:abstractNumId w:val="1"/>
  </w:num>
  <w:num w:numId="8" w16cid:durableId="989598152">
    <w:abstractNumId w:val="0"/>
  </w:num>
  <w:num w:numId="9" w16cid:durableId="530459539">
    <w:abstractNumId w:val="9"/>
  </w:num>
  <w:num w:numId="10" w16cid:durableId="1779987219">
    <w:abstractNumId w:val="7"/>
  </w:num>
  <w:num w:numId="11" w16cid:durableId="2046130133">
    <w:abstractNumId w:val="6"/>
  </w:num>
  <w:num w:numId="12" w16cid:durableId="2088334028">
    <w:abstractNumId w:val="5"/>
  </w:num>
  <w:num w:numId="13" w16cid:durableId="17966325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styleLockTheme/>
  <w:styleLockQFSet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E21"/>
    <w:rsid w:val="00000E5D"/>
    <w:rsid w:val="00014DFF"/>
    <w:rsid w:val="000228BE"/>
    <w:rsid w:val="00071B53"/>
    <w:rsid w:val="00095E97"/>
    <w:rsid w:val="000B54B5"/>
    <w:rsid w:val="000E5324"/>
    <w:rsid w:val="00100608"/>
    <w:rsid w:val="00110E21"/>
    <w:rsid w:val="00112376"/>
    <w:rsid w:val="00131568"/>
    <w:rsid w:val="00150013"/>
    <w:rsid w:val="00162EA0"/>
    <w:rsid w:val="00187E2E"/>
    <w:rsid w:val="001B453F"/>
    <w:rsid w:val="001C442B"/>
    <w:rsid w:val="001C4796"/>
    <w:rsid w:val="001D006D"/>
    <w:rsid w:val="00202661"/>
    <w:rsid w:val="00230DD4"/>
    <w:rsid w:val="00231348"/>
    <w:rsid w:val="00234250"/>
    <w:rsid w:val="002364AF"/>
    <w:rsid w:val="00250521"/>
    <w:rsid w:val="00275878"/>
    <w:rsid w:val="00277D32"/>
    <w:rsid w:val="00277DBE"/>
    <w:rsid w:val="00280167"/>
    <w:rsid w:val="002A5C6F"/>
    <w:rsid w:val="002C0DED"/>
    <w:rsid w:val="002D5B96"/>
    <w:rsid w:val="002F2DA2"/>
    <w:rsid w:val="002F439E"/>
    <w:rsid w:val="00301FFD"/>
    <w:rsid w:val="003467F6"/>
    <w:rsid w:val="003A6E2E"/>
    <w:rsid w:val="003E11E4"/>
    <w:rsid w:val="003E5C1D"/>
    <w:rsid w:val="003F152B"/>
    <w:rsid w:val="0046116A"/>
    <w:rsid w:val="00462A0D"/>
    <w:rsid w:val="00484DA5"/>
    <w:rsid w:val="00495E56"/>
    <w:rsid w:val="004A2E25"/>
    <w:rsid w:val="004A6603"/>
    <w:rsid w:val="004B102F"/>
    <w:rsid w:val="004B65E1"/>
    <w:rsid w:val="004F4C5A"/>
    <w:rsid w:val="004F533B"/>
    <w:rsid w:val="00544168"/>
    <w:rsid w:val="00563ED3"/>
    <w:rsid w:val="00576BC1"/>
    <w:rsid w:val="005A11BC"/>
    <w:rsid w:val="005C04DD"/>
    <w:rsid w:val="005E4D35"/>
    <w:rsid w:val="005F349D"/>
    <w:rsid w:val="00662BDC"/>
    <w:rsid w:val="0069669A"/>
    <w:rsid w:val="006B3D12"/>
    <w:rsid w:val="007400F8"/>
    <w:rsid w:val="00741269"/>
    <w:rsid w:val="00756E68"/>
    <w:rsid w:val="0077018D"/>
    <w:rsid w:val="007744F6"/>
    <w:rsid w:val="00781E81"/>
    <w:rsid w:val="00782F8A"/>
    <w:rsid w:val="007873B8"/>
    <w:rsid w:val="007960F0"/>
    <w:rsid w:val="007A79AC"/>
    <w:rsid w:val="007B3491"/>
    <w:rsid w:val="007B50F3"/>
    <w:rsid w:val="007D1CD2"/>
    <w:rsid w:val="00814BEA"/>
    <w:rsid w:val="008425E0"/>
    <w:rsid w:val="00865744"/>
    <w:rsid w:val="00887D8B"/>
    <w:rsid w:val="0089186D"/>
    <w:rsid w:val="00894E72"/>
    <w:rsid w:val="008E01F0"/>
    <w:rsid w:val="008F27B6"/>
    <w:rsid w:val="008F37BC"/>
    <w:rsid w:val="00906CCB"/>
    <w:rsid w:val="0091079C"/>
    <w:rsid w:val="00930F6E"/>
    <w:rsid w:val="00943294"/>
    <w:rsid w:val="00955C2F"/>
    <w:rsid w:val="00993E5C"/>
    <w:rsid w:val="009B163C"/>
    <w:rsid w:val="009D376C"/>
    <w:rsid w:val="009F2B06"/>
    <w:rsid w:val="00A23142"/>
    <w:rsid w:val="00A65459"/>
    <w:rsid w:val="00AA1813"/>
    <w:rsid w:val="00AB2556"/>
    <w:rsid w:val="00AB34B0"/>
    <w:rsid w:val="00AE0188"/>
    <w:rsid w:val="00B03C24"/>
    <w:rsid w:val="00B2520D"/>
    <w:rsid w:val="00B53664"/>
    <w:rsid w:val="00B86BB6"/>
    <w:rsid w:val="00BE341B"/>
    <w:rsid w:val="00C000A1"/>
    <w:rsid w:val="00C52D4B"/>
    <w:rsid w:val="00CA01DF"/>
    <w:rsid w:val="00D20E10"/>
    <w:rsid w:val="00D23F0C"/>
    <w:rsid w:val="00D46A7C"/>
    <w:rsid w:val="00D60542"/>
    <w:rsid w:val="00DA6F99"/>
    <w:rsid w:val="00DA765B"/>
    <w:rsid w:val="00DD1B85"/>
    <w:rsid w:val="00DE269A"/>
    <w:rsid w:val="00DE6A24"/>
    <w:rsid w:val="00DE777D"/>
    <w:rsid w:val="00E03A84"/>
    <w:rsid w:val="00E069E2"/>
    <w:rsid w:val="00E127EA"/>
    <w:rsid w:val="00E33048"/>
    <w:rsid w:val="00E96989"/>
    <w:rsid w:val="00EB759A"/>
    <w:rsid w:val="00EE3B07"/>
    <w:rsid w:val="00EF6497"/>
    <w:rsid w:val="00F05BD7"/>
    <w:rsid w:val="00F14F31"/>
    <w:rsid w:val="00F25C5F"/>
    <w:rsid w:val="00F75971"/>
    <w:rsid w:val="00F83622"/>
    <w:rsid w:val="00F95487"/>
    <w:rsid w:val="00FC09A0"/>
    <w:rsid w:val="00FC7CA1"/>
    <w:rsid w:val="00FE6843"/>
    <w:rsid w:val="00FF2A43"/>
    <w:rsid w:val="00FF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1A93A3"/>
  <w15:chartTrackingRefBased/>
  <w15:docId w15:val="{20A7D2F4-C1B6-4A6C-88ED-952DFFD11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rödtexter"/>
    <w:qFormat/>
    <w:rsid w:val="00B03C24"/>
    <w:pPr>
      <w:spacing w:after="160"/>
    </w:pPr>
    <w:rPr>
      <w:rFonts w:ascii="Garamond" w:hAnsi="Garamond"/>
      <w:sz w:val="25"/>
    </w:rPr>
  </w:style>
  <w:style w:type="paragraph" w:styleId="Rubrik1">
    <w:name w:val="heading 1"/>
    <w:next w:val="Normal"/>
    <w:link w:val="Rubrik1Char"/>
    <w:autoRedefine/>
    <w:uiPriority w:val="9"/>
    <w:qFormat/>
    <w:rsid w:val="002A5C6F"/>
    <w:pPr>
      <w:keepNext/>
      <w:keepLines/>
      <w:spacing w:before="360" w:after="120"/>
      <w:outlineLvl w:val="0"/>
    </w:pPr>
    <w:rPr>
      <w:rFonts w:ascii="Barlow Semi Condensed SemiBold" w:eastAsiaTheme="majorEastAsia" w:hAnsi="Barlow Semi Condensed SemiBold" w:cstheme="majorBidi"/>
      <w:sz w:val="36"/>
      <w:szCs w:val="32"/>
    </w:rPr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D46A7C"/>
    <w:pPr>
      <w:keepNext/>
      <w:keepLines/>
      <w:spacing w:before="100" w:beforeAutospacing="1" w:after="80"/>
      <w:outlineLvl w:val="1"/>
    </w:pPr>
    <w:rPr>
      <w:rFonts w:asciiTheme="majorHAnsi" w:eastAsiaTheme="majorEastAsia" w:hAnsiTheme="majorHAnsi" w:cstheme="majorBidi"/>
      <w:sz w:val="28"/>
      <w:szCs w:val="28"/>
    </w:rPr>
  </w:style>
  <w:style w:type="paragraph" w:styleId="Rubrik3">
    <w:name w:val="heading 3"/>
    <w:basedOn w:val="Normal"/>
    <w:next w:val="Normal"/>
    <w:link w:val="Rubrik3Char"/>
    <w:autoRedefine/>
    <w:uiPriority w:val="9"/>
    <w:unhideWhenUsed/>
    <w:qFormat/>
    <w:rsid w:val="00C52D4B"/>
    <w:pPr>
      <w:keepNext/>
      <w:keepLines/>
      <w:spacing w:before="100" w:beforeAutospacing="1" w:after="80"/>
      <w:outlineLvl w:val="2"/>
    </w:pPr>
    <w:rPr>
      <w:rFonts w:ascii="Barlow Semi Condensed SemiBold" w:eastAsiaTheme="majorEastAsia" w:hAnsi="Barlow Semi Condensed SemiBold" w:cstheme="majorBidi"/>
      <w:sz w:val="24"/>
      <w:szCs w:val="24"/>
    </w:rPr>
  </w:style>
  <w:style w:type="paragraph" w:styleId="Rubrik4">
    <w:name w:val="heading 4"/>
    <w:basedOn w:val="Normal"/>
    <w:next w:val="Normal"/>
    <w:link w:val="Rubrik4Char"/>
    <w:autoRedefine/>
    <w:uiPriority w:val="9"/>
    <w:unhideWhenUsed/>
    <w:qFormat/>
    <w:rsid w:val="00D46A7C"/>
    <w:pPr>
      <w:keepNext/>
      <w:keepLines/>
      <w:spacing w:before="100" w:beforeAutospacing="1" w:after="80"/>
      <w:outlineLvl w:val="3"/>
    </w:pPr>
    <w:rPr>
      <w:rFonts w:eastAsiaTheme="majorEastAsia" w:cstheme="majorBidi"/>
      <w:b/>
      <w:i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rsid w:val="00AB34B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5E7A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B34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3E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B34B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3E51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B34B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B34B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rsid w:val="00756E68"/>
  </w:style>
  <w:style w:type="character" w:customStyle="1" w:styleId="Rubrik1Char">
    <w:name w:val="Rubrik 1 Char"/>
    <w:basedOn w:val="Standardstycketeckensnitt"/>
    <w:link w:val="Rubrik1"/>
    <w:uiPriority w:val="9"/>
    <w:rsid w:val="002A5C6F"/>
    <w:rPr>
      <w:rFonts w:ascii="Barlow Semi Condensed SemiBold" w:eastAsiaTheme="majorEastAsia" w:hAnsi="Barlow Semi Condensed SemiBold" w:cstheme="majorBidi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D46A7C"/>
    <w:rPr>
      <w:rFonts w:asciiTheme="majorHAnsi" w:eastAsiaTheme="majorEastAsia" w:hAnsiTheme="majorHAnsi" w:cstheme="majorBidi"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C52D4B"/>
    <w:rPr>
      <w:rFonts w:ascii="Barlow Semi Condensed SemiBold" w:eastAsiaTheme="majorEastAsia" w:hAnsi="Barlow Semi Condensed SemiBold" w:cstheme="majorBidi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D46A7C"/>
    <w:rPr>
      <w:rFonts w:ascii="Garamond" w:eastAsiaTheme="majorEastAsia" w:hAnsi="Garamond" w:cstheme="majorBidi"/>
      <w:b/>
      <w:iCs/>
      <w:sz w:val="25"/>
    </w:rPr>
  </w:style>
  <w:style w:type="paragraph" w:styleId="Citat">
    <w:name w:val="Quote"/>
    <w:aliases w:val="Bildtexter"/>
    <w:basedOn w:val="Normal"/>
    <w:next w:val="Normal"/>
    <w:link w:val="CitatChar"/>
    <w:autoRedefine/>
    <w:uiPriority w:val="29"/>
    <w:qFormat/>
    <w:rsid w:val="008F27B6"/>
    <w:pPr>
      <w:spacing w:before="200"/>
    </w:pPr>
    <w:rPr>
      <w:i/>
      <w:iCs/>
      <w:color w:val="404040" w:themeColor="text1" w:themeTint="BF"/>
    </w:rPr>
  </w:style>
  <w:style w:type="character" w:customStyle="1" w:styleId="CitatChar">
    <w:name w:val="Citat Char"/>
    <w:aliases w:val="Bildtexter Char"/>
    <w:basedOn w:val="Standardstycketeckensnitt"/>
    <w:link w:val="Citat"/>
    <w:uiPriority w:val="29"/>
    <w:rsid w:val="008F27B6"/>
    <w:rPr>
      <w:rFonts w:ascii="Garamond" w:hAnsi="Garamond"/>
      <w:i/>
      <w:iCs/>
      <w:color w:val="404040" w:themeColor="text1" w:themeTint="BF"/>
      <w:sz w:val="20"/>
    </w:rPr>
  </w:style>
  <w:style w:type="character" w:styleId="Diskretreferens">
    <w:name w:val="Subtle Reference"/>
    <w:basedOn w:val="Standardstycketeckensnitt"/>
    <w:uiPriority w:val="31"/>
    <w:locked/>
    <w:rsid w:val="008F27B6"/>
    <w:rPr>
      <w:smallCaps/>
      <w:color w:val="5A5A5A" w:themeColor="text1" w:themeTint="A5"/>
    </w:rPr>
  </w:style>
  <w:style w:type="paragraph" w:customStyle="1" w:styleId="Allmntstyckeformat">
    <w:name w:val="[Allmänt styckeformat]"/>
    <w:basedOn w:val="Normal"/>
    <w:uiPriority w:val="99"/>
    <w:rsid w:val="00FC09A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FC09A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C09A0"/>
    <w:rPr>
      <w:rFonts w:ascii="Garamond" w:hAnsi="Garamond"/>
      <w:sz w:val="24"/>
    </w:rPr>
  </w:style>
  <w:style w:type="paragraph" w:styleId="Sidfot">
    <w:name w:val="footer"/>
    <w:basedOn w:val="Normal"/>
    <w:link w:val="SidfotChar"/>
    <w:uiPriority w:val="99"/>
    <w:unhideWhenUsed/>
    <w:rsid w:val="00FC09A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C09A0"/>
    <w:rPr>
      <w:rFonts w:ascii="Garamond" w:hAnsi="Garamond"/>
      <w:sz w:val="24"/>
    </w:rPr>
  </w:style>
  <w:style w:type="paragraph" w:customStyle="1" w:styleId="Rubrik4MK">
    <w:name w:val="Rubrik 4 MK"/>
    <w:basedOn w:val="Rubrik3"/>
    <w:link w:val="Rubrik4MKChar"/>
    <w:autoRedefine/>
    <w:rsid w:val="00782F8A"/>
    <w:rPr>
      <w:rFonts w:ascii="Garamond" w:hAnsi="Garamond"/>
      <w:b/>
    </w:rPr>
  </w:style>
  <w:style w:type="character" w:customStyle="1" w:styleId="Rubrik4MKChar">
    <w:name w:val="Rubrik 4 MK Char"/>
    <w:basedOn w:val="Rubrik3Char"/>
    <w:link w:val="Rubrik4MK"/>
    <w:rsid w:val="00782F8A"/>
    <w:rPr>
      <w:rFonts w:ascii="Garamond" w:eastAsiaTheme="majorEastAsia" w:hAnsi="Garamond" w:cstheme="majorBidi"/>
      <w:b/>
      <w:sz w:val="24"/>
      <w:szCs w:val="24"/>
    </w:rPr>
  </w:style>
  <w:style w:type="table" w:styleId="Tabellrutnt">
    <w:name w:val="Table Grid"/>
    <w:basedOn w:val="Normaltabell"/>
    <w:uiPriority w:val="39"/>
    <w:rsid w:val="008F37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formateradtabell1">
    <w:name w:val="Plain Table 1"/>
    <w:aliases w:val="Motala"/>
    <w:basedOn w:val="Normaltabell"/>
    <w:uiPriority w:val="41"/>
    <w:rsid w:val="005F349D"/>
    <w:rPr>
      <w:rFonts w:ascii="Barlow" w:hAnsi="Barlow"/>
      <w:sz w:val="2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ascii="Barlow Semi Condensed SemiBold" w:hAnsi="Barlow Semi Condensed SemiBold"/>
        <w:b/>
        <w:bCs/>
        <w:sz w:val="20"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rPr>
        <w:rFonts w:ascii="Barlow" w:hAnsi="Barlow"/>
        <w:sz w:val="20"/>
      </w:rPr>
      <w:tblPr/>
      <w:tcPr>
        <w:shd w:val="clear" w:color="auto" w:fill="F2F2F2" w:themeFill="background1" w:themeFillShade="F2"/>
      </w:tcPr>
    </w:tblStylePr>
    <w:tblStylePr w:type="band2Horz">
      <w:rPr>
        <w:rFonts w:ascii="Barlow" w:hAnsi="Barlow"/>
        <w:sz w:val="20"/>
      </w:rPr>
    </w:tblStylePr>
  </w:style>
  <w:style w:type="table" w:styleId="Oformateradtabell2">
    <w:name w:val="Plain Table 2"/>
    <w:basedOn w:val="Normaltabell"/>
    <w:uiPriority w:val="42"/>
    <w:rsid w:val="008F37B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4">
    <w:name w:val="Plain Table 4"/>
    <w:basedOn w:val="Normaltabell"/>
    <w:uiPriority w:val="44"/>
    <w:rsid w:val="008F37B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utntstabell5mrkdekorfrg1">
    <w:name w:val="Grid Table 5 Dark Accent 1"/>
    <w:aliases w:val="Motala kommun"/>
    <w:basedOn w:val="Normaltabell"/>
    <w:uiPriority w:val="50"/>
    <w:rsid w:val="008F37BC"/>
    <w:rPr>
      <w:rFonts w:ascii="Barlow" w:hAnsi="Barlow"/>
      <w:sz w:val="20"/>
    </w:rPr>
    <w:tblPr>
      <w:tblStyleRowBandSize w:val="1"/>
      <w:tblStyleColBandSize w:val="1"/>
      <w:tblBorders>
        <w:top w:val="single" w:sz="4" w:space="0" w:color="BDF1FF"/>
        <w:left w:val="single" w:sz="4" w:space="0" w:color="BDF1FF"/>
        <w:bottom w:val="single" w:sz="4" w:space="0" w:color="BDF1FF"/>
        <w:right w:val="single" w:sz="4" w:space="0" w:color="BDF1FF"/>
        <w:insideH w:val="single" w:sz="4" w:space="0" w:color="BDF1FF"/>
        <w:insideV w:val="single" w:sz="4" w:space="0" w:color="BDF1FF"/>
      </w:tblBorders>
    </w:tblPr>
    <w:tcPr>
      <w:shd w:val="clear" w:color="auto" w:fill="BDF1FF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FA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FA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FA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FA3" w:themeFill="accent1"/>
      </w:tcPr>
    </w:tblStylePr>
    <w:tblStylePr w:type="band1Vert">
      <w:tblPr/>
      <w:tcPr>
        <w:shd w:val="clear" w:color="auto" w:fill="74DFFF" w:themeFill="accent1" w:themeFillTint="66"/>
      </w:tcPr>
    </w:tblStylePr>
    <w:tblStylePr w:type="band1Horz">
      <w:tblPr/>
      <w:tcPr>
        <w:shd w:val="clear" w:color="auto" w:fill="74DFFF" w:themeFill="accent1" w:themeFillTint="66"/>
      </w:tcPr>
    </w:tblStylePr>
  </w:style>
  <w:style w:type="table" w:styleId="Rutntstabell4dekorfrg1">
    <w:name w:val="Grid Table 4 Accent 1"/>
    <w:basedOn w:val="Normaltabell"/>
    <w:uiPriority w:val="49"/>
    <w:rsid w:val="00277DBE"/>
    <w:rPr>
      <w:rFonts w:ascii="Barlow" w:hAnsi="Barlow"/>
      <w:sz w:val="18"/>
    </w:rPr>
    <w:tblPr>
      <w:tblStyleRowBandSize w:val="1"/>
      <w:tblStyleColBandSize w:val="1"/>
      <w:tblBorders>
        <w:top w:val="single" w:sz="4" w:space="0" w:color="2ED0FF" w:themeColor="accent1" w:themeTint="99"/>
        <w:left w:val="single" w:sz="4" w:space="0" w:color="2ED0FF" w:themeColor="accent1" w:themeTint="99"/>
        <w:bottom w:val="single" w:sz="4" w:space="0" w:color="2ED0FF" w:themeColor="accent1" w:themeTint="99"/>
        <w:right w:val="single" w:sz="4" w:space="0" w:color="2ED0FF" w:themeColor="accent1" w:themeTint="99"/>
        <w:insideH w:val="single" w:sz="4" w:space="0" w:color="2ED0FF" w:themeColor="accent1" w:themeTint="99"/>
        <w:insideV w:val="single" w:sz="4" w:space="0" w:color="2ED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A3" w:themeColor="accent1"/>
          <w:left w:val="single" w:sz="4" w:space="0" w:color="007FA3" w:themeColor="accent1"/>
          <w:bottom w:val="single" w:sz="4" w:space="0" w:color="007FA3" w:themeColor="accent1"/>
          <w:right w:val="single" w:sz="4" w:space="0" w:color="007FA3" w:themeColor="accent1"/>
          <w:insideH w:val="nil"/>
          <w:insideV w:val="nil"/>
        </w:tcBorders>
        <w:shd w:val="clear" w:color="auto" w:fill="007FA3" w:themeFill="accent1"/>
      </w:tcPr>
    </w:tblStylePr>
    <w:tblStylePr w:type="lastRow">
      <w:rPr>
        <w:b/>
        <w:bCs/>
      </w:rPr>
      <w:tblPr/>
      <w:tcPr>
        <w:tcBorders>
          <w:top w:val="double" w:sz="4" w:space="0" w:color="007FA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FFF" w:themeFill="accent1" w:themeFillTint="33"/>
      </w:tcPr>
    </w:tblStylePr>
    <w:tblStylePr w:type="band1Horz">
      <w:tblPr/>
      <w:tcPr>
        <w:shd w:val="clear" w:color="auto" w:fill="B9EFFF" w:themeFill="accent1" w:themeFillTint="33"/>
      </w:tcPr>
    </w:tblStylePr>
  </w:style>
  <w:style w:type="table" w:styleId="Listtabell3dekorfrg1">
    <w:name w:val="List Table 3 Accent 1"/>
    <w:basedOn w:val="Normaltabell"/>
    <w:uiPriority w:val="48"/>
    <w:rsid w:val="005F349D"/>
    <w:tblPr>
      <w:tblStyleRowBandSize w:val="1"/>
      <w:tblStyleColBandSize w:val="1"/>
      <w:tblBorders>
        <w:top w:val="single" w:sz="4" w:space="0" w:color="007FA3" w:themeColor="accent1"/>
        <w:left w:val="single" w:sz="4" w:space="0" w:color="007FA3" w:themeColor="accent1"/>
        <w:bottom w:val="single" w:sz="4" w:space="0" w:color="007FA3" w:themeColor="accent1"/>
        <w:right w:val="single" w:sz="4" w:space="0" w:color="007FA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FA3" w:themeFill="accent1"/>
      </w:tcPr>
    </w:tblStylePr>
    <w:tblStylePr w:type="lastRow">
      <w:rPr>
        <w:b/>
        <w:bCs/>
      </w:rPr>
      <w:tblPr/>
      <w:tcPr>
        <w:tcBorders>
          <w:top w:val="double" w:sz="4" w:space="0" w:color="007FA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FA3" w:themeColor="accent1"/>
          <w:right w:val="single" w:sz="4" w:space="0" w:color="007FA3" w:themeColor="accent1"/>
        </w:tcBorders>
      </w:tcPr>
    </w:tblStylePr>
    <w:tblStylePr w:type="band1Horz">
      <w:tblPr/>
      <w:tcPr>
        <w:tcBorders>
          <w:top w:val="single" w:sz="4" w:space="0" w:color="007FA3" w:themeColor="accent1"/>
          <w:bottom w:val="single" w:sz="4" w:space="0" w:color="007FA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FA3" w:themeColor="accent1"/>
          <w:left w:val="nil"/>
        </w:tcBorders>
      </w:tcPr>
    </w:tblStylePr>
    <w:tblStylePr w:type="swCell">
      <w:tblPr/>
      <w:tcPr>
        <w:tcBorders>
          <w:top w:val="double" w:sz="4" w:space="0" w:color="007FA3" w:themeColor="accent1"/>
          <w:right w:val="nil"/>
        </w:tcBorders>
      </w:tcPr>
    </w:tblStylePr>
  </w:style>
  <w:style w:type="table" w:styleId="Rutntstabell1ljus">
    <w:name w:val="Grid Table 1 Light"/>
    <w:basedOn w:val="Normaltabell"/>
    <w:uiPriority w:val="46"/>
    <w:rsid w:val="005F349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stycke">
    <w:name w:val="List Paragraph"/>
    <w:basedOn w:val="Normal"/>
    <w:uiPriority w:val="34"/>
    <w:rsid w:val="00EF6497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1D006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D006D"/>
    <w:rPr>
      <w:rFonts w:ascii="Segoe UI" w:hAnsi="Segoe UI" w:cs="Segoe UI"/>
      <w:sz w:val="18"/>
      <w:szCs w:val="18"/>
    </w:rPr>
  </w:style>
  <w:style w:type="numbering" w:customStyle="1" w:styleId="ListaMK">
    <w:name w:val="Lista MK"/>
    <w:basedOn w:val="Ingenlista"/>
    <w:uiPriority w:val="99"/>
    <w:rsid w:val="004B65E1"/>
    <w:pPr>
      <w:numPr>
        <w:numId w:val="2"/>
      </w:numPr>
    </w:pPr>
  </w:style>
  <w:style w:type="table" w:styleId="Rutntstabell1ljus-dekorfrg2">
    <w:name w:val="Grid Table 1 Light Accent 2"/>
    <w:basedOn w:val="Normaltabell"/>
    <w:uiPriority w:val="46"/>
    <w:rsid w:val="00662BDC"/>
    <w:tblPr>
      <w:tblStyleRowBandSize w:val="1"/>
      <w:tblStyleColBandSize w:val="1"/>
      <w:tblBorders>
        <w:top w:val="single" w:sz="4" w:space="0" w:color="EB9DB7" w:themeColor="accent2" w:themeTint="66"/>
        <w:left w:val="single" w:sz="4" w:space="0" w:color="EB9DB7" w:themeColor="accent2" w:themeTint="66"/>
        <w:bottom w:val="single" w:sz="4" w:space="0" w:color="EB9DB7" w:themeColor="accent2" w:themeTint="66"/>
        <w:right w:val="single" w:sz="4" w:space="0" w:color="EB9DB7" w:themeColor="accent2" w:themeTint="66"/>
        <w:insideH w:val="single" w:sz="4" w:space="0" w:color="EB9DB7" w:themeColor="accent2" w:themeTint="66"/>
        <w:insideV w:val="single" w:sz="4" w:space="0" w:color="EB9D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16D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16D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nk">
    <w:name w:val="Hyperlink"/>
    <w:basedOn w:val="Standardstycketeckensnitt"/>
    <w:uiPriority w:val="99"/>
    <w:unhideWhenUsed/>
    <w:rsid w:val="00DE777D"/>
    <w:rPr>
      <w:color w:val="007FA3" w:themeColor="hyperlink"/>
      <w:u w:val="single"/>
    </w:rPr>
  </w:style>
  <w:style w:type="paragraph" w:customStyle="1" w:styleId="Rubrikniv4">
    <w:name w:val="Rubriknivå 4"/>
    <w:basedOn w:val="Citat"/>
    <w:link w:val="Rubrikniv4Char"/>
    <w:rsid w:val="002C0DED"/>
  </w:style>
  <w:style w:type="character" w:customStyle="1" w:styleId="Rubrikniv4Char">
    <w:name w:val="Rubriknivå 4 Char"/>
    <w:basedOn w:val="CitatChar"/>
    <w:link w:val="Rubrikniv4"/>
    <w:rsid w:val="002C0DED"/>
    <w:rPr>
      <w:rFonts w:ascii="Garamond" w:hAnsi="Garamond"/>
      <w:i/>
      <w:iCs/>
      <w:color w:val="404040" w:themeColor="text1" w:themeTint="BF"/>
      <w:sz w:val="25"/>
    </w:rPr>
  </w:style>
  <w:style w:type="paragraph" w:styleId="Adress-brev">
    <w:name w:val="envelope address"/>
    <w:basedOn w:val="Normal"/>
    <w:uiPriority w:val="99"/>
    <w:semiHidden/>
    <w:unhideWhenUsed/>
    <w:rsid w:val="00AB34B0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B34B0"/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B34B0"/>
    <w:rPr>
      <w:rFonts w:ascii="Garamond" w:hAnsi="Garamond"/>
      <w:sz w:val="25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AB34B0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B34B0"/>
    <w:rPr>
      <w:rFonts w:ascii="Garamond" w:hAnsi="Garamond"/>
      <w:sz w:val="25"/>
    </w:rPr>
  </w:style>
  <w:style w:type="paragraph" w:styleId="Avsndaradress-brev">
    <w:name w:val="envelope return"/>
    <w:basedOn w:val="Normal"/>
    <w:uiPriority w:val="99"/>
    <w:semiHidden/>
    <w:unhideWhenUsed/>
    <w:rsid w:val="00AB34B0"/>
    <w:rPr>
      <w:rFonts w:asciiTheme="majorHAnsi" w:eastAsiaTheme="majorEastAsia" w:hAnsiTheme="majorHAnsi" w:cstheme="majorBidi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AB34B0"/>
    <w:pPr>
      <w:spacing w:after="200"/>
    </w:pPr>
    <w:rPr>
      <w:i/>
      <w:iCs/>
      <w:color w:val="003C71" w:themeColor="text2"/>
      <w:sz w:val="18"/>
      <w:szCs w:val="18"/>
    </w:rPr>
  </w:style>
  <w:style w:type="paragraph" w:styleId="Brdtext">
    <w:name w:val="Body Text"/>
    <w:basedOn w:val="Normal"/>
    <w:link w:val="BrdtextChar"/>
    <w:uiPriority w:val="99"/>
    <w:semiHidden/>
    <w:unhideWhenUsed/>
    <w:rsid w:val="00AB34B0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AB34B0"/>
    <w:rPr>
      <w:rFonts w:ascii="Garamond" w:hAnsi="Garamond"/>
      <w:sz w:val="2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B34B0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B34B0"/>
    <w:rPr>
      <w:rFonts w:ascii="Garamond" w:hAnsi="Garamond"/>
      <w:sz w:val="25"/>
    </w:rPr>
  </w:style>
  <w:style w:type="paragraph" w:styleId="Brdtext3">
    <w:name w:val="Body Text 3"/>
    <w:basedOn w:val="Normal"/>
    <w:link w:val="Brdtext3Char"/>
    <w:uiPriority w:val="99"/>
    <w:semiHidden/>
    <w:unhideWhenUsed/>
    <w:rsid w:val="00AB34B0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B34B0"/>
    <w:rPr>
      <w:rFonts w:ascii="Garamond" w:hAnsi="Garamond"/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B34B0"/>
    <w:pPr>
      <w:spacing w:after="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B34B0"/>
    <w:rPr>
      <w:rFonts w:ascii="Garamond" w:hAnsi="Garamond"/>
      <w:sz w:val="25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AB34B0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AB34B0"/>
    <w:rPr>
      <w:rFonts w:ascii="Garamond" w:hAnsi="Garamond"/>
      <w:sz w:val="25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B34B0"/>
    <w:pPr>
      <w:spacing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B34B0"/>
    <w:rPr>
      <w:rFonts w:ascii="Garamond" w:hAnsi="Garamond"/>
      <w:sz w:val="25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B34B0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B34B0"/>
    <w:rPr>
      <w:rFonts w:ascii="Garamond" w:hAnsi="Garamond"/>
      <w:sz w:val="25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B34B0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B34B0"/>
    <w:rPr>
      <w:rFonts w:ascii="Garamond" w:hAnsi="Garamond"/>
      <w:sz w:val="16"/>
      <w:szCs w:val="16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B34B0"/>
    <w:pPr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B34B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B34B0"/>
  </w:style>
  <w:style w:type="character" w:customStyle="1" w:styleId="DatumChar">
    <w:name w:val="Datum Char"/>
    <w:basedOn w:val="Standardstycketeckensnitt"/>
    <w:link w:val="Datum"/>
    <w:uiPriority w:val="99"/>
    <w:semiHidden/>
    <w:rsid w:val="00AB34B0"/>
    <w:rPr>
      <w:rFonts w:ascii="Garamond" w:hAnsi="Garamond"/>
      <w:sz w:val="25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B34B0"/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B34B0"/>
    <w:rPr>
      <w:rFonts w:ascii="Segoe UI" w:hAnsi="Segoe UI" w:cs="Segoe UI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B34B0"/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B34B0"/>
    <w:rPr>
      <w:rFonts w:ascii="Garamond" w:hAnsi="Garamond"/>
      <w:sz w:val="25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AB34B0"/>
  </w:style>
  <w:style w:type="paragraph" w:styleId="Fotnotstext">
    <w:name w:val="footnote text"/>
    <w:basedOn w:val="Normal"/>
    <w:link w:val="FotnotstextChar"/>
    <w:uiPriority w:val="99"/>
    <w:semiHidden/>
    <w:unhideWhenUsed/>
    <w:rsid w:val="00AB34B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AB34B0"/>
    <w:rPr>
      <w:rFonts w:ascii="Garamond" w:hAnsi="Garamond"/>
      <w:sz w:val="20"/>
      <w:szCs w:val="20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AB34B0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B34B0"/>
    <w:rPr>
      <w:rFonts w:ascii="Garamond" w:hAnsi="Garamond"/>
      <w:i/>
      <w:iCs/>
      <w:sz w:val="25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B34B0"/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B34B0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B34B0"/>
    <w:pPr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B34B0"/>
    <w:pPr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B34B0"/>
    <w:pPr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B34B0"/>
    <w:pPr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B34B0"/>
    <w:pPr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B34B0"/>
    <w:pPr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B34B0"/>
    <w:pPr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B34B0"/>
    <w:pPr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B34B0"/>
    <w:pPr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B34B0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B34B0"/>
    <w:pPr>
      <w:pBdr>
        <w:top w:val="single" w:sz="2" w:space="10" w:color="007FA3" w:themeColor="accent1"/>
        <w:left w:val="single" w:sz="2" w:space="10" w:color="007FA3" w:themeColor="accent1"/>
        <w:bottom w:val="single" w:sz="2" w:space="10" w:color="007FA3" w:themeColor="accent1"/>
        <w:right w:val="single" w:sz="2" w:space="10" w:color="007FA3" w:themeColor="accent1"/>
      </w:pBdr>
      <w:ind w:left="1152" w:right="1152"/>
    </w:pPr>
    <w:rPr>
      <w:rFonts w:asciiTheme="minorHAnsi" w:eastAsiaTheme="minorEastAsia" w:hAnsiTheme="minorHAnsi"/>
      <w:i/>
      <w:iCs/>
      <w:color w:val="007FA3" w:themeColor="accent1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B34B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B34B0"/>
    <w:rPr>
      <w:rFonts w:ascii="Garamond" w:hAnsi="Garamond"/>
      <w:sz w:val="25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AB34B0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AB34B0"/>
    <w:pPr>
      <w:spacing w:after="100"/>
      <w:ind w:left="25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AB34B0"/>
    <w:pPr>
      <w:spacing w:after="100"/>
      <w:ind w:left="50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AB34B0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B34B0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B34B0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B34B0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B34B0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B34B0"/>
    <w:pPr>
      <w:spacing w:after="100"/>
      <w:ind w:left="2000"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B34B0"/>
    <w:pPr>
      <w:spacing w:before="240" w:after="0" w:line="300" w:lineRule="exact"/>
      <w:outlineLvl w:val="9"/>
    </w:pPr>
    <w:rPr>
      <w:rFonts w:asciiTheme="majorHAnsi" w:hAnsiTheme="majorHAnsi"/>
      <w:color w:val="005E7A" w:themeColor="accent1" w:themeShade="BF"/>
      <w:sz w:val="32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B34B0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B34B0"/>
    <w:rPr>
      <w:rFonts w:ascii="Garamond" w:hAnsi="Garamond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B34B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B34B0"/>
    <w:rPr>
      <w:rFonts w:ascii="Garamond" w:hAnsi="Garamond"/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B34B0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B34B0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B34B0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B34B0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B34B0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B34B0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B34B0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B34B0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B34B0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B34B0"/>
    <w:pPr>
      <w:spacing w:after="120"/>
      <w:ind w:left="1415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B34B0"/>
  </w:style>
  <w:style w:type="paragraph" w:styleId="Makrotext">
    <w:name w:val="macro"/>
    <w:link w:val="MakrotextChar"/>
    <w:uiPriority w:val="99"/>
    <w:semiHidden/>
    <w:unhideWhenUsed/>
    <w:rsid w:val="00AB34B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B34B0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B34B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B34B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B34B0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B34B0"/>
    <w:pPr>
      <w:ind w:left="1304"/>
    </w:pPr>
  </w:style>
  <w:style w:type="paragraph" w:styleId="Numreradlista">
    <w:name w:val="List Number"/>
    <w:basedOn w:val="Normal"/>
    <w:uiPriority w:val="99"/>
    <w:semiHidden/>
    <w:unhideWhenUsed/>
    <w:rsid w:val="00AB34B0"/>
    <w:pPr>
      <w:numPr>
        <w:numId w:val="4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AB34B0"/>
    <w:pPr>
      <w:numPr>
        <w:numId w:val="5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AB34B0"/>
    <w:pPr>
      <w:numPr>
        <w:numId w:val="6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AB34B0"/>
    <w:pPr>
      <w:numPr>
        <w:numId w:val="7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B34B0"/>
    <w:pPr>
      <w:numPr>
        <w:numId w:val="8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B34B0"/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B34B0"/>
    <w:rPr>
      <w:rFonts w:ascii="Consolas" w:hAnsi="Consolas"/>
      <w:sz w:val="21"/>
      <w:szCs w:val="21"/>
    </w:rPr>
  </w:style>
  <w:style w:type="paragraph" w:styleId="Punktlista">
    <w:name w:val="List Bullet"/>
    <w:basedOn w:val="Normal"/>
    <w:uiPriority w:val="99"/>
    <w:semiHidden/>
    <w:unhideWhenUsed/>
    <w:rsid w:val="00AB34B0"/>
    <w:pPr>
      <w:numPr>
        <w:numId w:val="9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AB34B0"/>
    <w:pPr>
      <w:numPr>
        <w:numId w:val="10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AB34B0"/>
    <w:pPr>
      <w:numPr>
        <w:numId w:val="11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AB34B0"/>
    <w:pPr>
      <w:numPr>
        <w:numId w:val="1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B34B0"/>
    <w:pPr>
      <w:numPr>
        <w:numId w:val="13"/>
      </w:num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AB34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B34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B34B0"/>
    <w:rPr>
      <w:rFonts w:asciiTheme="majorHAnsi" w:eastAsiaTheme="majorEastAsia" w:hAnsiTheme="majorHAnsi" w:cstheme="majorBidi"/>
      <w:color w:val="005E7A" w:themeColor="accent1" w:themeShade="BF"/>
      <w:sz w:val="25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B34B0"/>
    <w:rPr>
      <w:rFonts w:asciiTheme="majorHAnsi" w:eastAsiaTheme="majorEastAsia" w:hAnsiTheme="majorHAnsi" w:cstheme="majorBidi"/>
      <w:color w:val="003E51" w:themeColor="accent1" w:themeShade="7F"/>
      <w:sz w:val="25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B34B0"/>
    <w:rPr>
      <w:rFonts w:asciiTheme="majorHAnsi" w:eastAsiaTheme="majorEastAsia" w:hAnsiTheme="majorHAnsi" w:cstheme="majorBidi"/>
      <w:i/>
      <w:iCs/>
      <w:color w:val="003E51" w:themeColor="accent1" w:themeShade="7F"/>
      <w:sz w:val="25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B34B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B34B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ignatur">
    <w:name w:val="Signature"/>
    <w:basedOn w:val="Normal"/>
    <w:link w:val="SignaturChar"/>
    <w:uiPriority w:val="99"/>
    <w:semiHidden/>
    <w:unhideWhenUsed/>
    <w:rsid w:val="00AB34B0"/>
    <w:pPr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B34B0"/>
    <w:rPr>
      <w:rFonts w:ascii="Garamond" w:hAnsi="Garamond"/>
      <w:sz w:val="25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AB34B0"/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B34B0"/>
    <w:rPr>
      <w:rFonts w:ascii="Garamond" w:hAnsi="Garamond"/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rsid w:val="00AB34B0"/>
    <w:pPr>
      <w:pBdr>
        <w:top w:val="single" w:sz="4" w:space="10" w:color="007FA3" w:themeColor="accent1"/>
        <w:bottom w:val="single" w:sz="4" w:space="10" w:color="007FA3" w:themeColor="accent1"/>
      </w:pBdr>
      <w:spacing w:before="360" w:after="360"/>
      <w:ind w:left="864" w:right="864"/>
      <w:jc w:val="center"/>
    </w:pPr>
    <w:rPr>
      <w:i/>
      <w:iCs/>
      <w:color w:val="007F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B34B0"/>
    <w:rPr>
      <w:rFonts w:ascii="Garamond" w:hAnsi="Garamond"/>
      <w:i/>
      <w:iCs/>
      <w:color w:val="007FA3" w:themeColor="accent1"/>
      <w:sz w:val="25"/>
    </w:rPr>
  </w:style>
  <w:style w:type="paragraph" w:styleId="Underrubrik">
    <w:name w:val="Subtitle"/>
    <w:basedOn w:val="Normal"/>
    <w:next w:val="Normal"/>
    <w:link w:val="UnderrubrikChar"/>
    <w:uiPriority w:val="11"/>
    <w:rsid w:val="00AB34B0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B34B0"/>
    <w:rPr>
      <w:rFonts w:eastAsiaTheme="minorEastAsia"/>
      <w:color w:val="5A5A5A" w:themeColor="text1" w:themeTint="A5"/>
      <w:spacing w:val="15"/>
    </w:rPr>
  </w:style>
  <w:style w:type="paragraph" w:customStyle="1" w:styleId="Datumflt">
    <w:name w:val="Datumfält"/>
    <w:basedOn w:val="Normal"/>
    <w:link w:val="DatumfltChar"/>
    <w:qFormat/>
    <w:rsid w:val="00741269"/>
    <w:rPr>
      <w:rFonts w:ascii="Barlow" w:hAnsi="Barlow"/>
      <w:b/>
      <w:color w:val="000000" w:themeColor="text1"/>
      <w:sz w:val="18"/>
      <w:szCs w:val="18"/>
    </w:rPr>
  </w:style>
  <w:style w:type="character" w:customStyle="1" w:styleId="DatumfltChar">
    <w:name w:val="Datumfält Char"/>
    <w:basedOn w:val="Standardstycketeckensnitt"/>
    <w:link w:val="Datumflt"/>
    <w:rsid w:val="00741269"/>
    <w:rPr>
      <w:rFonts w:ascii="Barlow" w:hAnsi="Barlow"/>
      <w:b/>
      <w:color w:val="000000" w:themeColor="text1"/>
      <w:sz w:val="18"/>
      <w:szCs w:val="18"/>
    </w:rPr>
  </w:style>
  <w:style w:type="paragraph" w:customStyle="1" w:styleId="Mottagare">
    <w:name w:val="Mottagare"/>
    <w:basedOn w:val="Datumflt"/>
    <w:link w:val="MottagareChar"/>
    <w:qFormat/>
    <w:rsid w:val="00B03C24"/>
    <w:pPr>
      <w:spacing w:after="0"/>
    </w:pPr>
    <w:rPr>
      <w:rFonts w:asciiTheme="minorHAnsi" w:hAnsiTheme="minorHAnsi"/>
      <w:b w:val="0"/>
      <w:bCs/>
      <w:color w:val="auto"/>
      <w:sz w:val="20"/>
      <w:szCs w:val="20"/>
    </w:rPr>
  </w:style>
  <w:style w:type="character" w:customStyle="1" w:styleId="MottagareChar">
    <w:name w:val="Mottagare Char"/>
    <w:basedOn w:val="DatumfltChar"/>
    <w:link w:val="Mottagare"/>
    <w:rsid w:val="00B03C24"/>
    <w:rPr>
      <w:rFonts w:ascii="Barlow" w:hAnsi="Barlow"/>
      <w:b w:val="0"/>
      <w:bCs/>
      <w:color w:val="000000" w:themeColor="text1"/>
      <w:sz w:val="20"/>
      <w:szCs w:val="20"/>
    </w:rPr>
  </w:style>
  <w:style w:type="paragraph" w:customStyle="1" w:styleId="Avsndare">
    <w:name w:val="Avsändare"/>
    <w:basedOn w:val="Mottagare"/>
    <w:link w:val="AvsndareChar"/>
    <w:qFormat/>
    <w:rsid w:val="00B03C24"/>
    <w:pPr>
      <w:spacing w:before="600" w:line="360" w:lineRule="auto"/>
      <w:contextualSpacing/>
    </w:pPr>
  </w:style>
  <w:style w:type="character" w:customStyle="1" w:styleId="AvsndareChar">
    <w:name w:val="Avsändare Char"/>
    <w:basedOn w:val="MottagareChar"/>
    <w:link w:val="Avsndare"/>
    <w:rsid w:val="00B03C24"/>
    <w:rPr>
      <w:rFonts w:ascii="Barlow" w:hAnsi="Barlow"/>
      <w:b w:val="0"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GLF\VO%20Demokrati%20&amp;%20service\Kommunikationsenheten\Arbetsmappar\Jessica\Nya%20word-mallar\Klara%20mallar\Brevmall-fonsterkuvert.dotx" TargetMode="External"/></Relationships>
</file>

<file path=word/theme/theme1.xml><?xml version="1.0" encoding="utf-8"?>
<a:theme xmlns:a="http://schemas.openxmlformats.org/drawingml/2006/main" name="Office-tema">
  <a:themeElements>
    <a:clrScheme name="Motala kommun">
      <a:dk1>
        <a:srgbClr val="000000"/>
      </a:dk1>
      <a:lt1>
        <a:sysClr val="window" lastClr="FFFFFF"/>
      </a:lt1>
      <a:dk2>
        <a:srgbClr val="003C71"/>
      </a:dk2>
      <a:lt2>
        <a:srgbClr val="FFFFFF"/>
      </a:lt2>
      <a:accent1>
        <a:srgbClr val="007FA3"/>
      </a:accent1>
      <a:accent2>
        <a:srgbClr val="B52555"/>
      </a:accent2>
      <a:accent3>
        <a:srgbClr val="4E801F"/>
      </a:accent3>
      <a:accent4>
        <a:srgbClr val="CA3604"/>
      </a:accent4>
      <a:accent5>
        <a:srgbClr val="007367"/>
      </a:accent5>
      <a:accent6>
        <a:srgbClr val="003C71"/>
      </a:accent6>
      <a:hlink>
        <a:srgbClr val="007FA3"/>
      </a:hlink>
      <a:folHlink>
        <a:srgbClr val="B52555"/>
      </a:folHlink>
    </a:clrScheme>
    <a:fontScheme name="Motala kommun">
      <a:majorFont>
        <a:latin typeface="Barlow Semi Condensed SemiBold"/>
        <a:ea typeface=""/>
        <a:cs typeface=""/>
      </a:majorFont>
      <a:minorFont>
        <a:latin typeface="Barlow"/>
        <a:ea typeface=""/>
        <a:cs typeface="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  <a:effectLst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2850D-4C9C-48F2-B69D-342C7C21B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Brevmall-fonsterkuvert.dotx</Template>
  <TotalTime>0</TotalTime>
  <Pages>1</Pages>
  <Words>32</Words>
  <Characters>210</Characters>
  <Application>Microsoft Office Word</Application>
  <DocSecurity>0</DocSecurity>
  <Lines>16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Brevmall</vt:lpstr>
    </vt:vector>
  </TitlesOfParts>
  <Company>Motala kommun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Brevmall fönsterkuvert</dc:title>
  <dc:subject/>
  <dc:creator>Jessica Henulin</dc:creator>
  <cp:keywords/>
  <dc:description>Namn, titel</dc:description>
  <cp:lastModifiedBy>Jessica Henulin</cp:lastModifiedBy>
  <cp:revision>1</cp:revision>
  <cp:lastPrinted>2020-05-26T10:46:00Z</cp:lastPrinted>
  <dcterms:created xsi:type="dcterms:W3CDTF">2026-05-06T13:47:00Z</dcterms:created>
  <dcterms:modified xsi:type="dcterms:W3CDTF">2026-05-06T13:47:00Z</dcterms:modified>
</cp:coreProperties>
</file>